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EastAsia"/>
          <w:b/>
          <w:sz w:val="32"/>
          <w:lang w:val="en-US" w:eastAsia="ja-JP"/>
        </w:rPr>
        <w:id w:val="-34043007"/>
        <w:docPartObj>
          <w:docPartGallery w:val="Cover Pages"/>
          <w:docPartUnique/>
        </w:docPartObj>
      </w:sdtPr>
      <w:sdtEndPr>
        <w:rPr>
          <w:rFonts w:eastAsiaTheme="minorHAnsi"/>
        </w:rPr>
      </w:sdtEndPr>
      <w:sdtContent>
        <w:p w14:paraId="14EA9597" w14:textId="77777777" w:rsidR="00F07361" w:rsidRDefault="00F07361" w:rsidP="00BB5571">
          <w:pPr>
            <w:jc w:val="center"/>
            <w:rPr>
              <w:rFonts w:eastAsiaTheme="minorEastAsia"/>
              <w:b/>
              <w:sz w:val="32"/>
              <w:lang w:val="en-US" w:eastAsia="ja-JP"/>
            </w:rPr>
          </w:pPr>
        </w:p>
        <w:p w14:paraId="06798B10" w14:textId="77777777" w:rsidR="00F07361" w:rsidRDefault="00F07361" w:rsidP="00BB5571">
          <w:pPr>
            <w:jc w:val="center"/>
            <w:rPr>
              <w:rFonts w:eastAsiaTheme="minorEastAsia"/>
              <w:b/>
              <w:sz w:val="32"/>
              <w:lang w:val="en-US" w:eastAsia="ja-JP"/>
            </w:rPr>
          </w:pPr>
        </w:p>
        <w:p w14:paraId="7FD8AA0B" w14:textId="77777777" w:rsidR="00BB5571" w:rsidRDefault="00BB5571" w:rsidP="00BB5571">
          <w:pPr>
            <w:jc w:val="center"/>
            <w:rPr>
              <w:rFonts w:eastAsiaTheme="minorEastAsia"/>
              <w:b/>
              <w:sz w:val="32"/>
              <w:lang w:val="en-US" w:eastAsia="ja-JP"/>
            </w:rPr>
          </w:pPr>
        </w:p>
        <w:p w14:paraId="360061E8" w14:textId="77777777" w:rsidR="00F07361" w:rsidRDefault="00F07361" w:rsidP="00BB5571">
          <w:pPr>
            <w:jc w:val="center"/>
            <w:rPr>
              <w:rFonts w:eastAsiaTheme="minorEastAsia"/>
              <w:b/>
              <w:sz w:val="32"/>
              <w:lang w:val="en-US" w:eastAsia="ja-JP"/>
            </w:rPr>
          </w:pPr>
        </w:p>
        <w:p w14:paraId="47B8C923" w14:textId="77777777" w:rsidR="00F07361" w:rsidRDefault="00F07361" w:rsidP="00BB5571">
          <w:pPr>
            <w:jc w:val="center"/>
            <w:rPr>
              <w:rFonts w:eastAsiaTheme="minorEastAsia"/>
              <w:b/>
              <w:sz w:val="32"/>
              <w:lang w:val="en-US" w:eastAsia="ja-JP"/>
            </w:rPr>
          </w:pPr>
        </w:p>
        <w:p w14:paraId="170924F9" w14:textId="77777777" w:rsidR="002C444D" w:rsidRPr="0073579F" w:rsidRDefault="002C444D" w:rsidP="002C444D">
          <w:pPr>
            <w:ind w:left="1440"/>
            <w:rPr>
              <w:rFonts w:ascii="Gisha" w:hAnsi="Gisha" w:cs="Gisha"/>
              <w:b/>
              <w:color w:val="1F497D"/>
              <w:sz w:val="46"/>
            </w:rPr>
          </w:pPr>
          <w:r w:rsidRPr="0073579F">
            <w:rPr>
              <w:rFonts w:ascii="Gisha" w:hAnsi="Gisha" w:cs="Gisha"/>
              <w:b/>
              <w:color w:val="1F497D"/>
              <w:sz w:val="46"/>
            </w:rPr>
            <w:t>Blofield Primary School</w:t>
          </w:r>
        </w:p>
        <w:p w14:paraId="54DC3574" w14:textId="77777777" w:rsidR="002C444D" w:rsidRPr="0073579F" w:rsidRDefault="002C444D" w:rsidP="002C444D">
          <w:pPr>
            <w:ind w:left="1440"/>
            <w:rPr>
              <w:rFonts w:ascii="Gisha" w:hAnsi="Gisha" w:cs="Gisha"/>
              <w:b/>
              <w:color w:val="1F497D"/>
              <w:sz w:val="46"/>
            </w:rPr>
          </w:pPr>
        </w:p>
        <w:p w14:paraId="1EFB8A8B" w14:textId="77777777" w:rsidR="002C444D" w:rsidRPr="0073579F" w:rsidRDefault="002C444D" w:rsidP="002C444D">
          <w:pPr>
            <w:ind w:left="1440"/>
            <w:rPr>
              <w:rFonts w:ascii="Gisha" w:hAnsi="Gisha" w:cs="Gisha"/>
              <w:b/>
            </w:rPr>
          </w:pPr>
          <w:r>
            <w:rPr>
              <w:rFonts w:ascii="Gisha" w:hAnsi="Gisha" w:cs="Gisha"/>
              <w:b/>
              <w:sz w:val="52"/>
              <w:szCs w:val="56"/>
            </w:rPr>
            <w:t>E-Safety Policy</w:t>
          </w:r>
        </w:p>
        <w:p w14:paraId="32FEC373" w14:textId="77777777" w:rsidR="002C444D" w:rsidRPr="0073579F" w:rsidRDefault="002C444D" w:rsidP="002C444D">
          <w:pPr>
            <w:ind w:left="1440"/>
            <w:rPr>
              <w:rFonts w:ascii="Gisha" w:hAnsi="Gisha" w:cs="Gisha"/>
              <w:b/>
            </w:rPr>
          </w:pPr>
        </w:p>
        <w:p w14:paraId="729CDB28" w14:textId="77777777" w:rsidR="002C444D" w:rsidRDefault="002C444D" w:rsidP="002C444D">
          <w:pPr>
            <w:ind w:left="1440"/>
            <w:rPr>
              <w:rFonts w:ascii="Gisha" w:hAnsi="Gisha" w:cs="Gisha"/>
              <w:b/>
            </w:rPr>
          </w:pPr>
        </w:p>
        <w:p w14:paraId="06907935" w14:textId="77777777" w:rsidR="002C444D" w:rsidRDefault="002C444D" w:rsidP="001D11A0">
          <w:pPr>
            <w:rPr>
              <w:rFonts w:ascii="Gisha" w:hAnsi="Gisha" w:cs="Gisha"/>
              <w:b/>
            </w:rPr>
          </w:pPr>
        </w:p>
        <w:p w14:paraId="6F869A7A" w14:textId="6D8F9D3D" w:rsidR="002C444D" w:rsidRPr="00046958" w:rsidRDefault="002C444D" w:rsidP="002C444D">
          <w:pPr>
            <w:ind w:left="1440"/>
            <w:rPr>
              <w:rFonts w:ascii="Gisha" w:hAnsi="Gisha" w:cs="Gisha"/>
            </w:rPr>
          </w:pPr>
          <w:r w:rsidRPr="0073579F">
            <w:rPr>
              <w:rFonts w:ascii="Gisha" w:hAnsi="Gisha" w:cs="Gisha"/>
              <w:b/>
            </w:rPr>
            <w:t xml:space="preserve">Reviewed by: </w:t>
          </w:r>
          <w:r>
            <w:rPr>
              <w:rFonts w:ascii="Gisha" w:hAnsi="Gisha" w:cs="Gisha"/>
              <w:b/>
            </w:rPr>
            <w:t xml:space="preserve">   </w:t>
          </w:r>
          <w:r w:rsidR="001D11A0">
            <w:rPr>
              <w:rFonts w:ascii="Gisha" w:hAnsi="Gisha" w:cs="Gisha"/>
            </w:rPr>
            <w:t xml:space="preserve">Frazer Heasman </w:t>
          </w:r>
          <w:r w:rsidR="00501834">
            <w:rPr>
              <w:rFonts w:ascii="Gisha" w:hAnsi="Gisha" w:cs="Gisha"/>
            </w:rPr>
            <w:t xml:space="preserve">and Teresa Doggett </w:t>
          </w:r>
        </w:p>
        <w:p w14:paraId="19E12B51" w14:textId="77777777" w:rsidR="002C444D" w:rsidRPr="0073579F" w:rsidRDefault="002C444D" w:rsidP="002C444D">
          <w:pPr>
            <w:ind w:left="1440"/>
            <w:rPr>
              <w:rFonts w:ascii="Gisha" w:hAnsi="Gisha" w:cs="Gisha"/>
              <w:b/>
            </w:rPr>
          </w:pPr>
        </w:p>
        <w:p w14:paraId="6E47729A" w14:textId="70184073" w:rsidR="002C444D" w:rsidRPr="00EB06F3" w:rsidRDefault="002C444D" w:rsidP="002C444D">
          <w:pPr>
            <w:ind w:left="1440"/>
            <w:rPr>
              <w:rFonts w:ascii="Gisha" w:hAnsi="Gisha" w:cs="Gisha"/>
            </w:rPr>
          </w:pPr>
          <w:r w:rsidRPr="0073579F">
            <w:rPr>
              <w:rFonts w:ascii="Gisha" w:hAnsi="Gisha" w:cs="Gisha"/>
              <w:b/>
            </w:rPr>
            <w:t xml:space="preserve">Approved by Governors: </w:t>
          </w:r>
          <w:r w:rsidR="00637D38">
            <w:rPr>
              <w:rFonts w:ascii="Gisha" w:hAnsi="Gisha" w:cs="Gisha"/>
              <w:b/>
            </w:rPr>
            <w:t xml:space="preserve"> </w:t>
          </w:r>
          <w:r w:rsidRPr="0073579F">
            <w:rPr>
              <w:rFonts w:ascii="Gisha" w:hAnsi="Gisha" w:cs="Gisha"/>
              <w:b/>
            </w:rPr>
            <w:t xml:space="preserve"> </w:t>
          </w:r>
          <w:r>
            <w:rPr>
              <w:rFonts w:ascii="Gisha" w:hAnsi="Gisha" w:cs="Gisha"/>
              <w:b/>
            </w:rPr>
            <w:t xml:space="preserve">  </w:t>
          </w:r>
          <w:r w:rsidR="00EB06F3">
            <w:rPr>
              <w:rFonts w:ascii="Gisha" w:hAnsi="Gisha" w:cs="Gisha"/>
            </w:rPr>
            <w:t>7</w:t>
          </w:r>
          <w:r w:rsidR="00EB06F3" w:rsidRPr="00EB06F3">
            <w:rPr>
              <w:rFonts w:ascii="Gisha" w:hAnsi="Gisha" w:cs="Gisha"/>
              <w:vertAlign w:val="superscript"/>
            </w:rPr>
            <w:t>th</w:t>
          </w:r>
          <w:r w:rsidR="00EB06F3">
            <w:rPr>
              <w:rFonts w:ascii="Gisha" w:hAnsi="Gisha" w:cs="Gisha"/>
            </w:rPr>
            <w:t xml:space="preserve"> February 2022</w:t>
          </w:r>
          <w:bookmarkStart w:id="0" w:name="_GoBack"/>
          <w:bookmarkEnd w:id="0"/>
        </w:p>
        <w:p w14:paraId="46047648" w14:textId="77777777" w:rsidR="002C444D" w:rsidRPr="0073579F" w:rsidRDefault="002C444D" w:rsidP="002C444D">
          <w:pPr>
            <w:ind w:left="1440"/>
            <w:rPr>
              <w:rFonts w:ascii="Gisha" w:hAnsi="Gisha" w:cs="Gisha"/>
              <w:b/>
            </w:rPr>
          </w:pPr>
        </w:p>
        <w:p w14:paraId="343A7735" w14:textId="42472780" w:rsidR="002C444D" w:rsidRPr="002F67C2" w:rsidRDefault="002C444D" w:rsidP="002C444D">
          <w:pPr>
            <w:ind w:left="1440"/>
            <w:rPr>
              <w:rFonts w:ascii="Gisha" w:hAnsi="Gisha" w:cs="Gisha"/>
            </w:rPr>
          </w:pPr>
          <w:r w:rsidRPr="0073579F">
            <w:rPr>
              <w:rFonts w:ascii="Gisha" w:hAnsi="Gisha" w:cs="Gisha"/>
              <w:b/>
            </w:rPr>
            <w:t xml:space="preserve">Review: </w:t>
          </w:r>
          <w:r w:rsidR="00046958">
            <w:rPr>
              <w:rFonts w:ascii="Gisha" w:hAnsi="Gisha" w:cs="Gisha"/>
              <w:b/>
            </w:rPr>
            <w:t xml:space="preserve"> </w:t>
          </w:r>
          <w:r w:rsidR="00DA4D00">
            <w:rPr>
              <w:rFonts w:ascii="Gisha" w:hAnsi="Gisha" w:cs="Gisha"/>
            </w:rPr>
            <w:t>Spring term 2024</w:t>
          </w:r>
        </w:p>
        <w:p w14:paraId="41FBF7EF" w14:textId="77777777" w:rsidR="002C444D" w:rsidRDefault="002C444D" w:rsidP="002C444D">
          <w:pPr>
            <w:rPr>
              <w:rFonts w:cs="Arial"/>
              <w:b/>
              <w:sz w:val="32"/>
            </w:rPr>
          </w:pPr>
        </w:p>
        <w:p w14:paraId="7A6350D4" w14:textId="77777777" w:rsidR="002C444D" w:rsidRPr="0015438E" w:rsidRDefault="002C444D" w:rsidP="002C444D">
          <w:pPr>
            <w:rPr>
              <w:rFonts w:cs="Arial"/>
              <w:b/>
              <w:sz w:val="32"/>
            </w:rPr>
          </w:pPr>
        </w:p>
        <w:p w14:paraId="4F20E062" w14:textId="77777777" w:rsidR="002C444D" w:rsidRDefault="002C444D" w:rsidP="002C444D">
          <w:pPr>
            <w:rPr>
              <w:sz w:val="32"/>
              <w:lang w:val="en-US" w:eastAsia="ja-JP"/>
            </w:rPr>
          </w:pPr>
          <w:r>
            <w:rPr>
              <w:b/>
              <w:noProof/>
              <w:sz w:val="32"/>
              <w:lang w:eastAsia="en-GB"/>
            </w:rPr>
            <w:drawing>
              <wp:anchor distT="0" distB="0" distL="114300" distR="114300" simplePos="0" relativeHeight="251659264" behindDoc="1" locked="0" layoutInCell="1" allowOverlap="1" wp14:anchorId="2578CD8B" wp14:editId="26720E76">
                <wp:simplePos x="0" y="0"/>
                <wp:positionH relativeFrom="column">
                  <wp:posOffset>3896995</wp:posOffset>
                </wp:positionH>
                <wp:positionV relativeFrom="paragraph">
                  <wp:posOffset>382905</wp:posOffset>
                </wp:positionV>
                <wp:extent cx="1714500" cy="1250315"/>
                <wp:effectExtent l="0" t="0" r="0" b="0"/>
                <wp:wrapTight wrapText="bothSides">
                  <wp:wrapPolygon edited="0">
                    <wp:start x="0" y="0"/>
                    <wp:lineTo x="0" y="21392"/>
                    <wp:lineTo x="21360" y="21392"/>
                    <wp:lineTo x="21360" y="0"/>
                    <wp:lineTo x="0" y="0"/>
                  </wp:wrapPolygon>
                </wp:wrapTight>
                <wp:docPr id="7" name="Picture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14500" cy="1250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4CE3BF" w14:textId="77777777" w:rsidR="002C444D" w:rsidRDefault="002C444D" w:rsidP="002C444D">
          <w:pPr>
            <w:rPr>
              <w:sz w:val="32"/>
              <w:lang w:val="en-US" w:eastAsia="ja-JP"/>
            </w:rPr>
          </w:pPr>
        </w:p>
        <w:p w14:paraId="0FC9EF8E" w14:textId="77777777" w:rsidR="002C444D" w:rsidRDefault="002C444D" w:rsidP="002C444D">
          <w:pPr>
            <w:rPr>
              <w:sz w:val="32"/>
              <w:lang w:val="en-US" w:eastAsia="ja-JP"/>
            </w:rPr>
          </w:pPr>
        </w:p>
        <w:p w14:paraId="50F7D3E8" w14:textId="77777777" w:rsidR="002C444D" w:rsidRDefault="002C444D" w:rsidP="002C444D">
          <w:pPr>
            <w:rPr>
              <w:sz w:val="32"/>
              <w:lang w:val="en-US" w:eastAsia="ja-JP"/>
            </w:rPr>
          </w:pPr>
        </w:p>
        <w:p w14:paraId="4E894365" w14:textId="77777777" w:rsidR="00BB5571" w:rsidRDefault="00BB5571" w:rsidP="00BB5571">
          <w:pPr>
            <w:jc w:val="center"/>
            <w:rPr>
              <w:rFonts w:eastAsiaTheme="minorEastAsia"/>
              <w:b/>
              <w:sz w:val="32"/>
              <w:lang w:val="en-US" w:eastAsia="ja-JP"/>
            </w:rPr>
          </w:pPr>
          <w:r>
            <w:rPr>
              <w:rFonts w:eastAsiaTheme="minorEastAsia"/>
              <w:b/>
              <w:sz w:val="32"/>
              <w:lang w:val="en-US" w:eastAsia="ja-JP"/>
            </w:rPr>
            <w:t xml:space="preserve"> </w:t>
          </w:r>
        </w:p>
        <w:p w14:paraId="3D8D988B" w14:textId="77777777" w:rsidR="00A33ADD" w:rsidRDefault="001509F4" w:rsidP="00A33ADD">
          <w:pPr>
            <w:rPr>
              <w:b/>
              <w:sz w:val="32"/>
              <w:lang w:val="en-US" w:eastAsia="ja-JP"/>
            </w:rPr>
          </w:pPr>
          <w:r w:rsidRPr="001509F4">
            <w:rPr>
              <w:b/>
              <w:sz w:val="32"/>
              <w:lang w:val="en-US" w:eastAsia="ja-JP"/>
            </w:rPr>
            <w:lastRenderedPageBreak/>
            <w:t>Contents:</w:t>
          </w:r>
        </w:p>
      </w:sdtContent>
    </w:sdt>
    <w:p w14:paraId="7C21F385" w14:textId="77777777" w:rsidR="00AD4155" w:rsidRPr="00A33ADD" w:rsidRDefault="00EB06F3" w:rsidP="00A33ADD">
      <w:pPr>
        <w:rPr>
          <w:b/>
          <w:sz w:val="32"/>
          <w:lang w:val="en-US" w:eastAsia="ja-JP"/>
        </w:rPr>
      </w:pPr>
      <w:hyperlink w:anchor="a" w:history="1">
        <w:r w:rsidR="00A33ADD" w:rsidRPr="00A33ADD">
          <w:rPr>
            <w:rStyle w:val="Hyperlink"/>
            <w:rFonts w:ascii="Arial" w:hAnsi="Arial" w:cs="Arial"/>
          </w:rPr>
          <w:t>Statement of intent</w:t>
        </w:r>
      </w:hyperlink>
    </w:p>
    <w:p w14:paraId="3D882C27" w14:textId="77777777" w:rsidR="003F2E2E" w:rsidRPr="00586251" w:rsidRDefault="00EB06F3" w:rsidP="00AE273A">
      <w:pPr>
        <w:pStyle w:val="ListParagraph"/>
        <w:numPr>
          <w:ilvl w:val="0"/>
          <w:numId w:val="1"/>
        </w:numPr>
        <w:spacing w:before="120" w:after="120" w:line="320" w:lineRule="exact"/>
        <w:rPr>
          <w:rStyle w:val="Hyperlink"/>
          <w:rFonts w:ascii="Arial" w:hAnsi="Arial" w:cs="Arial"/>
          <w:color w:val="auto"/>
          <w:u w:val="none"/>
        </w:rPr>
      </w:pPr>
      <w:hyperlink w:anchor="b" w:history="1">
        <w:r w:rsidR="00B41A97" w:rsidRPr="00A33ADD">
          <w:rPr>
            <w:rStyle w:val="Hyperlink"/>
            <w:rFonts w:ascii="Arial" w:hAnsi="Arial" w:cs="Arial"/>
          </w:rPr>
          <w:t>Legal framework</w:t>
        </w:r>
      </w:hyperlink>
    </w:p>
    <w:p w14:paraId="2C12B14E" w14:textId="77777777" w:rsidR="00586251" w:rsidRPr="00586251" w:rsidRDefault="00586251" w:rsidP="00AE273A">
      <w:pPr>
        <w:pStyle w:val="ListParagraph"/>
        <w:numPr>
          <w:ilvl w:val="0"/>
          <w:numId w:val="1"/>
        </w:numPr>
        <w:spacing w:before="120" w:after="120" w:line="320" w:lineRule="exact"/>
        <w:rPr>
          <w:rStyle w:val="Hyperlink"/>
          <w:rFonts w:ascii="Arial" w:hAnsi="Arial" w:cs="Arial"/>
          <w:color w:val="auto"/>
          <w:u w:val="none"/>
        </w:rPr>
      </w:pPr>
      <w:r>
        <w:rPr>
          <w:rStyle w:val="Hyperlink"/>
          <w:rFonts w:ascii="Arial" w:hAnsi="Arial" w:cs="Arial"/>
        </w:rPr>
        <w:t xml:space="preserve">Use of </w:t>
      </w:r>
      <w:r w:rsidR="00D229EF">
        <w:rPr>
          <w:rStyle w:val="Hyperlink"/>
          <w:rFonts w:ascii="Arial" w:hAnsi="Arial" w:cs="Arial"/>
        </w:rPr>
        <w:t xml:space="preserve">the </w:t>
      </w:r>
      <w:hyperlink w:anchor="cc" w:history="1">
        <w:r w:rsidRPr="00586251">
          <w:rPr>
            <w:rStyle w:val="Hyperlink"/>
            <w:rFonts w:ascii="Arial" w:hAnsi="Arial" w:cs="Arial"/>
          </w:rPr>
          <w:t>internet</w:t>
        </w:r>
      </w:hyperlink>
    </w:p>
    <w:p w14:paraId="6428CEB5" w14:textId="77777777" w:rsidR="00586251" w:rsidRPr="00586251" w:rsidRDefault="00586251" w:rsidP="00AE273A">
      <w:pPr>
        <w:pStyle w:val="ListParagraph"/>
        <w:numPr>
          <w:ilvl w:val="0"/>
          <w:numId w:val="1"/>
        </w:numPr>
        <w:spacing w:before="120" w:after="120" w:line="320" w:lineRule="exact"/>
        <w:rPr>
          <w:rStyle w:val="Hyperlink"/>
          <w:rFonts w:ascii="Arial" w:hAnsi="Arial" w:cs="Arial"/>
          <w:color w:val="auto"/>
          <w:u w:val="none"/>
        </w:rPr>
      </w:pPr>
      <w:r>
        <w:rPr>
          <w:rStyle w:val="Hyperlink"/>
          <w:rFonts w:ascii="Arial" w:hAnsi="Arial" w:cs="Arial"/>
        </w:rPr>
        <w:t xml:space="preserve">Roles and </w:t>
      </w:r>
      <w:hyperlink w:anchor="dd" w:history="1">
        <w:r w:rsidRPr="00586251">
          <w:rPr>
            <w:rStyle w:val="Hyperlink"/>
            <w:rFonts w:ascii="Arial" w:hAnsi="Arial" w:cs="Arial"/>
          </w:rPr>
          <w:t>responsibilities</w:t>
        </w:r>
      </w:hyperlink>
    </w:p>
    <w:p w14:paraId="0C8ED9A3" w14:textId="77777777" w:rsidR="00586251" w:rsidRPr="00586251" w:rsidRDefault="00EB06F3" w:rsidP="00AE273A">
      <w:pPr>
        <w:pStyle w:val="ListParagraph"/>
        <w:numPr>
          <w:ilvl w:val="0"/>
          <w:numId w:val="1"/>
        </w:numPr>
        <w:spacing w:before="120" w:after="120" w:line="320" w:lineRule="exact"/>
        <w:rPr>
          <w:rStyle w:val="Hyperlink"/>
          <w:rFonts w:ascii="Arial" w:hAnsi="Arial" w:cs="Arial"/>
          <w:color w:val="auto"/>
          <w:u w:val="none"/>
        </w:rPr>
      </w:pPr>
      <w:hyperlink w:anchor="e" w:history="1">
        <w:r w:rsidR="00586251" w:rsidRPr="00AD5DF1">
          <w:rPr>
            <w:rStyle w:val="Hyperlink"/>
            <w:rFonts w:ascii="Arial" w:hAnsi="Arial" w:cs="Arial"/>
          </w:rPr>
          <w:t>E-safety control</w:t>
        </w:r>
        <w:r w:rsidR="00AD5DF1" w:rsidRPr="00AD5DF1">
          <w:rPr>
            <w:rStyle w:val="Hyperlink"/>
            <w:rFonts w:ascii="Arial" w:hAnsi="Arial" w:cs="Arial"/>
          </w:rPr>
          <w:t xml:space="preserve"> </w:t>
        </w:r>
        <w:r w:rsidR="00586251" w:rsidRPr="00AD5DF1">
          <w:rPr>
            <w:rStyle w:val="Hyperlink"/>
            <w:rFonts w:ascii="Arial" w:hAnsi="Arial" w:cs="Arial"/>
          </w:rPr>
          <w:t>measures</w:t>
        </w:r>
      </w:hyperlink>
    </w:p>
    <w:p w14:paraId="5F3FFA8F" w14:textId="77777777" w:rsidR="00586251" w:rsidRPr="00586251" w:rsidRDefault="00586251" w:rsidP="00AE273A">
      <w:pPr>
        <w:pStyle w:val="ListParagraph"/>
        <w:numPr>
          <w:ilvl w:val="0"/>
          <w:numId w:val="1"/>
        </w:numPr>
        <w:spacing w:before="120" w:after="120" w:line="320" w:lineRule="exact"/>
        <w:rPr>
          <w:rStyle w:val="Hyperlink"/>
          <w:rFonts w:ascii="Arial" w:hAnsi="Arial" w:cs="Arial"/>
          <w:color w:val="auto"/>
          <w:u w:val="none"/>
        </w:rPr>
      </w:pPr>
      <w:r>
        <w:rPr>
          <w:rStyle w:val="Hyperlink"/>
          <w:rFonts w:ascii="Arial" w:hAnsi="Arial" w:cs="Arial"/>
        </w:rPr>
        <w:t>Cyber</w:t>
      </w:r>
      <w:r w:rsidR="00D229EF">
        <w:rPr>
          <w:rStyle w:val="Hyperlink"/>
          <w:rFonts w:ascii="Arial" w:hAnsi="Arial" w:cs="Arial"/>
        </w:rPr>
        <w:t xml:space="preserve"> </w:t>
      </w:r>
      <w:hyperlink w:anchor="f" w:history="1">
        <w:r w:rsidRPr="00586251">
          <w:rPr>
            <w:rStyle w:val="Hyperlink"/>
            <w:rFonts w:ascii="Arial" w:hAnsi="Arial" w:cs="Arial"/>
          </w:rPr>
          <w:t>bullying</w:t>
        </w:r>
      </w:hyperlink>
    </w:p>
    <w:p w14:paraId="347C3091" w14:textId="77777777" w:rsidR="00586251" w:rsidRDefault="00586251" w:rsidP="00AE273A">
      <w:pPr>
        <w:pStyle w:val="ListParagraph"/>
        <w:numPr>
          <w:ilvl w:val="0"/>
          <w:numId w:val="1"/>
        </w:numPr>
        <w:spacing w:before="120" w:after="120" w:line="320" w:lineRule="exact"/>
        <w:rPr>
          <w:rFonts w:ascii="Arial" w:hAnsi="Arial" w:cs="Arial"/>
        </w:rPr>
      </w:pPr>
      <w:r>
        <w:rPr>
          <w:rStyle w:val="Hyperlink"/>
          <w:rFonts w:ascii="Arial" w:hAnsi="Arial" w:cs="Arial"/>
        </w:rPr>
        <w:t xml:space="preserve">Reporting </w:t>
      </w:r>
      <w:hyperlink w:anchor="g" w:history="1">
        <w:r w:rsidRPr="00586251">
          <w:rPr>
            <w:rStyle w:val="Hyperlink"/>
            <w:rFonts w:ascii="Arial" w:hAnsi="Arial" w:cs="Arial"/>
          </w:rPr>
          <w:t>misuse</w:t>
        </w:r>
      </w:hyperlink>
    </w:p>
    <w:p w14:paraId="1B6004BE" w14:textId="77777777" w:rsidR="00AD4155" w:rsidRPr="00A33ADD" w:rsidRDefault="00AD4155" w:rsidP="00A33ADD">
      <w:pPr>
        <w:spacing w:before="120" w:after="120" w:line="320" w:lineRule="exact"/>
        <w:ind w:left="1440"/>
        <w:rPr>
          <w:rFonts w:ascii="Arial" w:hAnsi="Arial" w:cs="Arial"/>
        </w:rPr>
      </w:pPr>
    </w:p>
    <w:p w14:paraId="4DA2AD3D" w14:textId="77777777" w:rsidR="00AD4155" w:rsidRDefault="00AD4155" w:rsidP="00C8446D">
      <w:pPr>
        <w:rPr>
          <w:rFonts w:ascii="Arial" w:hAnsi="Arial" w:cs="Arial"/>
          <w:sz w:val="32"/>
          <w:szCs w:val="32"/>
        </w:rPr>
      </w:pPr>
    </w:p>
    <w:p w14:paraId="74DCCA2F" w14:textId="77777777" w:rsidR="008C2CD3" w:rsidRDefault="008C2CD3">
      <w:pPr>
        <w:rPr>
          <w:rFonts w:ascii="Arial" w:hAnsi="Arial" w:cs="Arial"/>
          <w:sz w:val="32"/>
          <w:szCs w:val="32"/>
        </w:rPr>
      </w:pPr>
      <w:r>
        <w:rPr>
          <w:rFonts w:ascii="Arial" w:hAnsi="Arial" w:cs="Arial"/>
          <w:sz w:val="32"/>
          <w:szCs w:val="32"/>
        </w:rPr>
        <w:br w:type="page"/>
      </w:r>
    </w:p>
    <w:p w14:paraId="554562C9" w14:textId="77777777" w:rsidR="00207C5A" w:rsidRPr="002D4754" w:rsidRDefault="0028407E" w:rsidP="00DA4D00">
      <w:pPr>
        <w:pStyle w:val="Heading10"/>
        <w:numPr>
          <w:ilvl w:val="0"/>
          <w:numId w:val="0"/>
        </w:numPr>
        <w:ind w:left="360" w:hanging="360"/>
        <w:rPr>
          <w:b/>
        </w:rPr>
      </w:pPr>
      <w:bookmarkStart w:id="1" w:name="_Statement_of_Intent"/>
      <w:bookmarkStart w:id="2" w:name="a"/>
      <w:bookmarkEnd w:id="1"/>
      <w:r>
        <w:rPr>
          <w:b/>
        </w:rPr>
        <w:lastRenderedPageBreak/>
        <w:t>Statement of intent</w:t>
      </w:r>
    </w:p>
    <w:bookmarkEnd w:id="2"/>
    <w:p w14:paraId="61EBA0A5" w14:textId="77777777" w:rsidR="00204844" w:rsidRDefault="00204844" w:rsidP="00DA4D00">
      <w:pPr>
        <w:pStyle w:val="NoSpacing"/>
      </w:pPr>
      <w:r>
        <w:t>At</w:t>
      </w:r>
      <w:r w:rsidR="001951DC">
        <w:t xml:space="preserve"> Blofield Primary School</w:t>
      </w:r>
      <w:r>
        <w:t xml:space="preserve">, we understand that computer technology is an essential resource for supporting teaching and learning. The internet, and other digital and information technologies, open up opportunities for </w:t>
      </w:r>
      <w:r w:rsidR="008C5D7A">
        <w:t>pupils</w:t>
      </w:r>
      <w:r>
        <w:t xml:space="preserve"> and play an important role in their everyday lives.</w:t>
      </w:r>
    </w:p>
    <w:p w14:paraId="277EBBCD" w14:textId="77777777" w:rsidR="00204844" w:rsidRDefault="00204844" w:rsidP="00DA4D00">
      <w:pPr>
        <w:pStyle w:val="NoSpacing"/>
      </w:pPr>
      <w:r>
        <w:t xml:space="preserve">Whilst </w:t>
      </w:r>
      <w:r w:rsidR="00CC60F1">
        <w:t>the</w:t>
      </w:r>
      <w:r w:rsidR="001951DC">
        <w:t xml:space="preserve"> school</w:t>
      </w:r>
      <w:r w:rsidR="00CC60F1">
        <w:t xml:space="preserve"> </w:t>
      </w:r>
      <w:r>
        <w:t>recognise</w:t>
      </w:r>
      <w:r w:rsidR="00CC60F1">
        <w:t>s</w:t>
      </w:r>
      <w:r>
        <w:t xml:space="preserve"> the importance of promoting the use of computer technology throughout the curriculum, we also recognise the need for safe internet access and appropriate use.</w:t>
      </w:r>
    </w:p>
    <w:p w14:paraId="43F7637E" w14:textId="77777777" w:rsidR="00B335E7" w:rsidRDefault="00204844" w:rsidP="00DA4D00">
      <w:pPr>
        <w:pStyle w:val="NoSpacing"/>
      </w:pPr>
      <w:r>
        <w:t xml:space="preserve">Our </w:t>
      </w:r>
      <w:r w:rsidR="001951DC">
        <w:t>school</w:t>
      </w:r>
      <w:r>
        <w:t xml:space="preserve"> has created this policy with the aim of ensuring appropriate and safe use of </w:t>
      </w:r>
      <w:r w:rsidR="00D229EF">
        <w:t xml:space="preserve">the </w:t>
      </w:r>
      <w:r>
        <w:t>internet and other digital technology devices</w:t>
      </w:r>
      <w:r w:rsidR="00B335E7">
        <w:t xml:space="preserve"> by all pupils and staff. </w:t>
      </w:r>
    </w:p>
    <w:p w14:paraId="04B09F36" w14:textId="77777777" w:rsidR="00204844" w:rsidRPr="001A4BE7" w:rsidRDefault="00B335E7" w:rsidP="00DA4D00">
      <w:pPr>
        <w:pStyle w:val="NoSpacing"/>
      </w:pPr>
      <w:r>
        <w:t xml:space="preserve">The </w:t>
      </w:r>
      <w:r w:rsidR="001951DC">
        <w:t>school</w:t>
      </w:r>
      <w:r>
        <w:t xml:space="preserve"> is </w:t>
      </w:r>
      <w:r w:rsidR="00204844">
        <w:t xml:space="preserve">committed to providing a safe learning and teaching environment for all pupils </w:t>
      </w:r>
      <w:r w:rsidR="00046494">
        <w:t>and staff</w:t>
      </w:r>
      <w:r w:rsidR="00204844">
        <w:t>, and ha</w:t>
      </w:r>
      <w:r>
        <w:t>s</w:t>
      </w:r>
      <w:r w:rsidR="00204844">
        <w:t xml:space="preserve"> implemented important controls to prevent any harmful risks.</w:t>
      </w:r>
    </w:p>
    <w:p w14:paraId="06D88435" w14:textId="77777777" w:rsidR="00204844" w:rsidRDefault="00204844" w:rsidP="00DA4D00">
      <w:pPr>
        <w:rPr>
          <w:bCs/>
        </w:rPr>
      </w:pPr>
      <w:r>
        <w:rPr>
          <w:bCs/>
        </w:rPr>
        <w:t xml:space="preserve">This policy will operate in conjunction with other important policies in our </w:t>
      </w:r>
      <w:r w:rsidR="001951DC">
        <w:t>school</w:t>
      </w:r>
      <w:r>
        <w:rPr>
          <w:bCs/>
        </w:rPr>
        <w:t>, including our Anti-bullying Policy, Data Protection Policy</w:t>
      </w:r>
      <w:r w:rsidR="006C13BD">
        <w:rPr>
          <w:bCs/>
        </w:rPr>
        <w:t xml:space="preserve"> (including GDPR)</w:t>
      </w:r>
      <w:r>
        <w:rPr>
          <w:bCs/>
        </w:rPr>
        <w:t>, Child Protection and Safeguarding Policy,</w:t>
      </w:r>
      <w:r w:rsidR="001951DC">
        <w:rPr>
          <w:bCs/>
        </w:rPr>
        <w:t xml:space="preserve"> and</w:t>
      </w:r>
      <w:r>
        <w:rPr>
          <w:bCs/>
        </w:rPr>
        <w:t xml:space="preserve"> </w:t>
      </w:r>
      <w:r w:rsidR="002C147D">
        <w:rPr>
          <w:bCs/>
        </w:rPr>
        <w:t>Allegations Against Staff Policy</w:t>
      </w:r>
      <w:r>
        <w:rPr>
          <w:bCs/>
        </w:rPr>
        <w:t>.</w:t>
      </w:r>
    </w:p>
    <w:p w14:paraId="3B549176" w14:textId="77777777" w:rsidR="00E44E26" w:rsidRDefault="00E44E26" w:rsidP="00DA4D00"/>
    <w:p w14:paraId="365D3C27" w14:textId="77777777" w:rsidR="00BB5571" w:rsidRDefault="00BB5571" w:rsidP="00E44E26"/>
    <w:p w14:paraId="31D9674E" w14:textId="77777777" w:rsidR="00BB5571" w:rsidRDefault="00BB5571" w:rsidP="00E44E26"/>
    <w:p w14:paraId="7C5CEB95" w14:textId="77777777" w:rsidR="00BB5571" w:rsidRDefault="00930395" w:rsidP="00E44E26">
      <w:r>
        <w:t xml:space="preserve"> </w:t>
      </w:r>
    </w:p>
    <w:p w14:paraId="13C6A194" w14:textId="77777777" w:rsidR="00BB5571" w:rsidRDefault="00BB5571" w:rsidP="00E44E26"/>
    <w:p w14:paraId="4631545A" w14:textId="77777777" w:rsidR="00204844" w:rsidRDefault="00204844" w:rsidP="007271AF"/>
    <w:p w14:paraId="6D7DD344" w14:textId="77777777" w:rsidR="008755CC" w:rsidRDefault="008755CC" w:rsidP="007271AF"/>
    <w:p w14:paraId="0F1EB7FD" w14:textId="77777777" w:rsidR="008755CC" w:rsidRDefault="008755CC" w:rsidP="007271AF"/>
    <w:p w14:paraId="2885281F" w14:textId="77777777" w:rsidR="00204844" w:rsidRDefault="00204844" w:rsidP="007271AF"/>
    <w:p w14:paraId="1761047B" w14:textId="77777777" w:rsidR="00204844" w:rsidRDefault="00204844" w:rsidP="007271AF"/>
    <w:p w14:paraId="7FF5A6A4" w14:textId="77777777" w:rsidR="00204844" w:rsidRDefault="00204844" w:rsidP="007271AF"/>
    <w:p w14:paraId="0E06D81E" w14:textId="77777777" w:rsidR="00C6020B" w:rsidRDefault="00C6020B" w:rsidP="007271AF"/>
    <w:p w14:paraId="379DB829" w14:textId="77777777" w:rsidR="00C6020B" w:rsidRDefault="00C6020B" w:rsidP="007271AF"/>
    <w:p w14:paraId="38AEDEC0" w14:textId="77777777" w:rsidR="00C6020B" w:rsidRDefault="00C6020B" w:rsidP="007271AF"/>
    <w:p w14:paraId="27A44E22" w14:textId="77777777" w:rsidR="00C6020B" w:rsidRDefault="00C6020B" w:rsidP="007271AF"/>
    <w:p w14:paraId="655634C8" w14:textId="77777777" w:rsidR="00C6020B" w:rsidRDefault="00C6020B" w:rsidP="007271AF"/>
    <w:p w14:paraId="3733D2F8" w14:textId="77777777" w:rsidR="00C6020B" w:rsidRDefault="00C6020B" w:rsidP="007271AF"/>
    <w:p w14:paraId="5A3146AA" w14:textId="77777777" w:rsidR="00212661" w:rsidRPr="004C3B5D" w:rsidRDefault="00417B0C" w:rsidP="00433A66">
      <w:pPr>
        <w:pStyle w:val="Heading10"/>
        <w:jc w:val="both"/>
        <w:rPr>
          <w:b/>
        </w:rPr>
      </w:pPr>
      <w:bookmarkStart w:id="3" w:name="_Context"/>
      <w:bookmarkStart w:id="4" w:name="_Prevention_of_Cyber"/>
      <w:bookmarkStart w:id="5" w:name="_Responsibilities"/>
      <w:bookmarkStart w:id="6" w:name="_Responsibilities_for_the"/>
      <w:bookmarkStart w:id="7" w:name="_Responsibilities_for_safety"/>
      <w:bookmarkStart w:id="8" w:name="_Key_roles_and"/>
      <w:bookmarkStart w:id="9" w:name="b"/>
      <w:bookmarkEnd w:id="3"/>
      <w:bookmarkEnd w:id="4"/>
      <w:bookmarkEnd w:id="5"/>
      <w:bookmarkEnd w:id="6"/>
      <w:bookmarkEnd w:id="7"/>
      <w:bookmarkEnd w:id="8"/>
      <w:r w:rsidRPr="004C3B5D">
        <w:rPr>
          <w:b/>
        </w:rPr>
        <w:lastRenderedPageBreak/>
        <w:t>Legal framework</w:t>
      </w:r>
    </w:p>
    <w:bookmarkEnd w:id="9"/>
    <w:p w14:paraId="2F70C80B" w14:textId="77777777" w:rsidR="00212661" w:rsidRPr="004C3B5D" w:rsidRDefault="00855367" w:rsidP="00433A66">
      <w:pPr>
        <w:pStyle w:val="TSB-Level1Numbers"/>
        <w:jc w:val="both"/>
      </w:pPr>
      <w:r w:rsidRPr="004C3B5D">
        <w:t xml:space="preserve">This policy </w:t>
      </w:r>
      <w:r w:rsidR="00DC6934" w:rsidRPr="004C3B5D">
        <w:t xml:space="preserve">has </w:t>
      </w:r>
      <w:r w:rsidRPr="004C3B5D">
        <w:t>due regard to</w:t>
      </w:r>
      <w:r w:rsidR="00DC6934" w:rsidRPr="004C3B5D">
        <w:t xml:space="preserve"> the following</w:t>
      </w:r>
      <w:r w:rsidRPr="004C3B5D">
        <w:t xml:space="preserve"> legislation, including, but not limited to</w:t>
      </w:r>
      <w:r w:rsidR="00F07361" w:rsidRPr="004C3B5D">
        <w:t>:</w:t>
      </w:r>
    </w:p>
    <w:p w14:paraId="14B71123" w14:textId="77777777" w:rsidR="00417B0C" w:rsidRPr="004C3B5D" w:rsidRDefault="00137C5D" w:rsidP="00046494">
      <w:pPr>
        <w:pStyle w:val="TSB-PolicyBullets"/>
        <w:ind w:left="1985"/>
        <w:jc w:val="both"/>
      </w:pPr>
      <w:bookmarkStart w:id="10" w:name="_Key_roles_and_1"/>
      <w:bookmarkEnd w:id="10"/>
      <w:r w:rsidRPr="004C3B5D">
        <w:t>The Human Rights Act 1998</w:t>
      </w:r>
    </w:p>
    <w:p w14:paraId="4E191599" w14:textId="77777777" w:rsidR="00204844" w:rsidRPr="004C3B5D" w:rsidRDefault="00137C5D" w:rsidP="00046494">
      <w:pPr>
        <w:pStyle w:val="TSB-PolicyBullets"/>
        <w:ind w:left="1985"/>
        <w:jc w:val="both"/>
        <w:rPr>
          <w:b/>
        </w:rPr>
      </w:pPr>
      <w:r w:rsidRPr="004C3B5D">
        <w:t xml:space="preserve">The </w:t>
      </w:r>
      <w:bookmarkStart w:id="11" w:name="c"/>
      <w:r w:rsidR="00204844" w:rsidRPr="004C3B5D">
        <w:t>Data Protection Act 1998</w:t>
      </w:r>
    </w:p>
    <w:p w14:paraId="335E7D07" w14:textId="77777777" w:rsidR="00204844" w:rsidRPr="004C3B5D" w:rsidRDefault="00204844" w:rsidP="00046494">
      <w:pPr>
        <w:pStyle w:val="TSB-PolicyBullets"/>
        <w:ind w:left="1985"/>
        <w:jc w:val="both"/>
        <w:rPr>
          <w:b/>
        </w:rPr>
      </w:pPr>
      <w:r w:rsidRPr="004C3B5D">
        <w:t>The Safeguarding Vulnerable Groups Act 2006</w:t>
      </w:r>
    </w:p>
    <w:p w14:paraId="4AEF4557" w14:textId="77777777" w:rsidR="00204844" w:rsidRPr="004C3B5D" w:rsidRDefault="00204844" w:rsidP="00046494">
      <w:pPr>
        <w:pStyle w:val="TSB-PolicyBullets"/>
        <w:ind w:left="1985"/>
        <w:jc w:val="both"/>
        <w:rPr>
          <w:b/>
        </w:rPr>
      </w:pPr>
      <w:r w:rsidRPr="004C3B5D">
        <w:t>The Education and Inspection Act 2006</w:t>
      </w:r>
    </w:p>
    <w:p w14:paraId="5844059A" w14:textId="77777777" w:rsidR="00204844" w:rsidRPr="00504A76" w:rsidRDefault="00204844" w:rsidP="00046494">
      <w:pPr>
        <w:pStyle w:val="TSB-PolicyBullets"/>
        <w:ind w:left="1985"/>
        <w:jc w:val="both"/>
        <w:rPr>
          <w:b/>
        </w:rPr>
      </w:pPr>
      <w:r w:rsidRPr="004C3B5D">
        <w:t>The Computer Misuse Act 1990, amended by the Police and Justice Act 2006</w:t>
      </w:r>
    </w:p>
    <w:p w14:paraId="4497CD78" w14:textId="77777777" w:rsidR="00504A76" w:rsidRPr="008932DC" w:rsidRDefault="00504A76" w:rsidP="00046494">
      <w:pPr>
        <w:pStyle w:val="TSB-PolicyBullets"/>
        <w:ind w:left="1985"/>
        <w:jc w:val="both"/>
        <w:rPr>
          <w:b/>
        </w:rPr>
      </w:pPr>
      <w:r>
        <w:t>The Prevent Duty (revised September 2016)</w:t>
      </w:r>
    </w:p>
    <w:p w14:paraId="0EB25D59" w14:textId="77777777" w:rsidR="008932DC" w:rsidRPr="004C3B5D" w:rsidRDefault="008932DC" w:rsidP="00046494">
      <w:pPr>
        <w:pStyle w:val="TSB-PolicyBullets"/>
        <w:ind w:left="1985"/>
        <w:jc w:val="both"/>
        <w:rPr>
          <w:b/>
        </w:rPr>
      </w:pPr>
      <w:r>
        <w:t>G</w:t>
      </w:r>
      <w:r w:rsidR="00B00797">
        <w:t>eneral Data-Protection Regulation (G</w:t>
      </w:r>
      <w:r>
        <w:t>DPR</w:t>
      </w:r>
      <w:r w:rsidR="00B00797">
        <w:t>)</w:t>
      </w:r>
      <w:r>
        <w:t xml:space="preserve"> 2018</w:t>
      </w:r>
    </w:p>
    <w:p w14:paraId="6BB3D042" w14:textId="77777777" w:rsidR="00417B0C" w:rsidRPr="004C3B5D" w:rsidRDefault="00CC60F1" w:rsidP="00204844">
      <w:pPr>
        <w:pStyle w:val="Heading10"/>
        <w:rPr>
          <w:b/>
        </w:rPr>
      </w:pPr>
      <w:r w:rsidRPr="004C3B5D">
        <w:rPr>
          <w:b/>
        </w:rPr>
        <w:t xml:space="preserve">Use of </w:t>
      </w:r>
      <w:r w:rsidR="00D229EF" w:rsidRPr="004C3B5D">
        <w:rPr>
          <w:b/>
        </w:rPr>
        <w:t xml:space="preserve">the </w:t>
      </w:r>
      <w:r w:rsidRPr="004C3B5D">
        <w:rPr>
          <w:b/>
        </w:rPr>
        <w:t>intern</w:t>
      </w:r>
      <w:bookmarkStart w:id="12" w:name="cc"/>
      <w:bookmarkEnd w:id="12"/>
      <w:r w:rsidRPr="004C3B5D">
        <w:rPr>
          <w:b/>
        </w:rPr>
        <w:t>et</w:t>
      </w:r>
    </w:p>
    <w:bookmarkEnd w:id="11"/>
    <w:p w14:paraId="6C496544" w14:textId="77777777" w:rsidR="00417B0C" w:rsidRPr="004C3B5D" w:rsidRDefault="00CC60F1" w:rsidP="00DA4D00">
      <w:pPr>
        <w:pStyle w:val="TSB-Level1Numbers"/>
      </w:pPr>
      <w:r w:rsidRPr="004C3B5D">
        <w:t xml:space="preserve">The </w:t>
      </w:r>
      <w:r w:rsidR="001951DC" w:rsidRPr="004C3B5D">
        <w:t>school</w:t>
      </w:r>
      <w:r w:rsidRPr="004C3B5D">
        <w:t xml:space="preserve"> understands that u</w:t>
      </w:r>
      <w:r w:rsidR="00046494" w:rsidRPr="004C3B5D">
        <w:t>sing the</w:t>
      </w:r>
      <w:r w:rsidRPr="004C3B5D">
        <w:t xml:space="preserve"> internet is important when raising educational standards, promoting pupil achievement and enhancing teaching and learning.</w:t>
      </w:r>
    </w:p>
    <w:p w14:paraId="56BED41E" w14:textId="77777777" w:rsidR="008755CC" w:rsidRPr="004C3B5D" w:rsidRDefault="008755CC" w:rsidP="00DA4D00">
      <w:pPr>
        <w:pStyle w:val="TSB-Level1Numbers"/>
      </w:pPr>
      <w:r w:rsidRPr="004C3B5D">
        <w:t>Internet use is embedded in the statutory curriculum and is therefore</w:t>
      </w:r>
      <w:r w:rsidR="00046494" w:rsidRPr="004C3B5D">
        <w:t xml:space="preserve"> entitled</w:t>
      </w:r>
      <w:r w:rsidRPr="004C3B5D">
        <w:t xml:space="preserve"> to all pupils, though there are a number of controls required for </w:t>
      </w:r>
      <w:r w:rsidR="001951DC" w:rsidRPr="004C3B5D">
        <w:t>the school</w:t>
      </w:r>
      <w:r w:rsidRPr="004C3B5D">
        <w:t xml:space="preserve"> to implement, which minimise harmful risks.</w:t>
      </w:r>
    </w:p>
    <w:p w14:paraId="71DC6AD2" w14:textId="77777777" w:rsidR="00B335E7" w:rsidRPr="004C3B5D" w:rsidRDefault="00B335E7" w:rsidP="00DA4D00">
      <w:pPr>
        <w:pStyle w:val="TSB-Level1Numbers"/>
      </w:pPr>
      <w:r w:rsidRPr="004C3B5D">
        <w:t xml:space="preserve">When accessing the internet, </w:t>
      </w:r>
      <w:r w:rsidR="005028A4" w:rsidRPr="004C3B5D">
        <w:t>individuals</w:t>
      </w:r>
      <w:r w:rsidRPr="004C3B5D">
        <w:t xml:space="preserve"> are especially vulnerable </w:t>
      </w:r>
      <w:r w:rsidR="008755CC" w:rsidRPr="004C3B5D">
        <w:t xml:space="preserve">to a number of risks </w:t>
      </w:r>
      <w:r w:rsidRPr="004C3B5D">
        <w:t>which may be physically and emotionally harmful. These risks include:</w:t>
      </w:r>
    </w:p>
    <w:p w14:paraId="2FFAF805" w14:textId="77777777" w:rsidR="008755CC" w:rsidRPr="004C3B5D" w:rsidRDefault="008755CC" w:rsidP="00046494">
      <w:pPr>
        <w:pStyle w:val="TSB-PolicyBullets"/>
        <w:ind w:left="1985"/>
      </w:pPr>
      <w:r w:rsidRPr="004C3B5D">
        <w:t>Access to illegal, harmful or inappropriate images</w:t>
      </w:r>
    </w:p>
    <w:p w14:paraId="4A09A9DD" w14:textId="77777777" w:rsidR="00B335E7" w:rsidRPr="004C3B5D" w:rsidRDefault="00A2425A" w:rsidP="00046494">
      <w:pPr>
        <w:pStyle w:val="TSB-PolicyBullets"/>
        <w:ind w:left="1985"/>
      </w:pPr>
      <w:r w:rsidRPr="004C3B5D">
        <w:t xml:space="preserve">Cyber </w:t>
      </w:r>
      <w:r w:rsidR="00B335E7" w:rsidRPr="004C3B5D">
        <w:t>bullying</w:t>
      </w:r>
    </w:p>
    <w:p w14:paraId="6FC65926" w14:textId="77777777" w:rsidR="00B335E7" w:rsidRPr="004C3B5D" w:rsidRDefault="00B335E7" w:rsidP="00046494">
      <w:pPr>
        <w:pStyle w:val="TSB-PolicyBullets"/>
        <w:ind w:left="1985"/>
      </w:pPr>
      <w:r w:rsidRPr="004C3B5D">
        <w:t>Access to, or loss of, personal information</w:t>
      </w:r>
    </w:p>
    <w:p w14:paraId="27570D27" w14:textId="77777777" w:rsidR="00B335E7" w:rsidRPr="004C3B5D" w:rsidRDefault="00B335E7" w:rsidP="00046494">
      <w:pPr>
        <w:pStyle w:val="TSB-PolicyBullets"/>
        <w:ind w:left="1985"/>
      </w:pPr>
      <w:r w:rsidRPr="004C3B5D">
        <w:t>Access to unsuitable online videos or games</w:t>
      </w:r>
    </w:p>
    <w:p w14:paraId="51A05EDE" w14:textId="77777777" w:rsidR="00B335E7" w:rsidRPr="004C3B5D" w:rsidRDefault="00B335E7" w:rsidP="00046494">
      <w:pPr>
        <w:pStyle w:val="TSB-PolicyBullets"/>
        <w:ind w:left="1985"/>
      </w:pPr>
      <w:r w:rsidRPr="004C3B5D">
        <w:t>Loss of personal images</w:t>
      </w:r>
    </w:p>
    <w:p w14:paraId="1064525A" w14:textId="77777777" w:rsidR="00B335E7" w:rsidRPr="004C3B5D" w:rsidRDefault="00B335E7" w:rsidP="00046494">
      <w:pPr>
        <w:pStyle w:val="TSB-PolicyBullets"/>
        <w:ind w:left="1985"/>
      </w:pPr>
      <w:r w:rsidRPr="004C3B5D">
        <w:t>Inappropriate communication with others</w:t>
      </w:r>
    </w:p>
    <w:p w14:paraId="73B80927" w14:textId="77777777" w:rsidR="00CC60F1" w:rsidRPr="004C3B5D" w:rsidRDefault="008755CC" w:rsidP="00046494">
      <w:pPr>
        <w:pStyle w:val="TSB-PolicyBullets"/>
        <w:ind w:left="1985"/>
      </w:pPr>
      <w:r w:rsidRPr="004C3B5D">
        <w:t>Illegal downloading of files</w:t>
      </w:r>
    </w:p>
    <w:p w14:paraId="764421CA" w14:textId="77777777" w:rsidR="008755CC" w:rsidRPr="004C3B5D" w:rsidRDefault="008755CC" w:rsidP="00046494">
      <w:pPr>
        <w:pStyle w:val="TSB-PolicyBullets"/>
        <w:ind w:left="1985"/>
      </w:pPr>
      <w:r w:rsidRPr="004C3B5D">
        <w:t xml:space="preserve">Plagiarism and copyright infringement </w:t>
      </w:r>
    </w:p>
    <w:p w14:paraId="2ED12FB4" w14:textId="77777777" w:rsidR="00E02E15" w:rsidRPr="004C3B5D" w:rsidRDefault="008755CC" w:rsidP="00046494">
      <w:pPr>
        <w:pStyle w:val="TSB-PolicyBullets"/>
        <w:ind w:left="1985"/>
      </w:pPr>
      <w:r w:rsidRPr="004C3B5D">
        <w:t xml:space="preserve">Sharing </w:t>
      </w:r>
      <w:r w:rsidR="00046494" w:rsidRPr="004C3B5D">
        <w:t xml:space="preserve">the personal </w:t>
      </w:r>
      <w:r w:rsidRPr="004C3B5D">
        <w:t>information</w:t>
      </w:r>
      <w:r w:rsidR="00046494" w:rsidRPr="004C3B5D">
        <w:t xml:space="preserve"> of others</w:t>
      </w:r>
      <w:r w:rsidRPr="004C3B5D">
        <w:t xml:space="preserve"> without the individual’s consent or knowledge</w:t>
      </w:r>
    </w:p>
    <w:p w14:paraId="2A1FE6D5" w14:textId="77777777" w:rsidR="00C2668A" w:rsidRPr="004C3B5D" w:rsidRDefault="008755CC" w:rsidP="00462F04">
      <w:pPr>
        <w:pStyle w:val="Heading10"/>
        <w:jc w:val="both"/>
      </w:pPr>
      <w:bookmarkStart w:id="13" w:name="d"/>
      <w:r w:rsidRPr="004C3B5D">
        <w:rPr>
          <w:b/>
        </w:rPr>
        <w:t xml:space="preserve">Roles </w:t>
      </w:r>
      <w:bookmarkStart w:id="14" w:name="dd"/>
      <w:bookmarkEnd w:id="14"/>
      <w:r w:rsidRPr="004C3B5D">
        <w:rPr>
          <w:b/>
        </w:rPr>
        <w:t xml:space="preserve">and responsibilities </w:t>
      </w:r>
    </w:p>
    <w:bookmarkEnd w:id="13"/>
    <w:p w14:paraId="24E73613" w14:textId="77777777" w:rsidR="00930395" w:rsidRPr="004C3B5D" w:rsidRDefault="00C56FC5" w:rsidP="00DA4D00">
      <w:pPr>
        <w:pStyle w:val="TSB-Level1Numbers"/>
      </w:pPr>
      <w:r w:rsidRPr="004C3B5D">
        <w:t>It is the responsibility of all staff to be alert to possible harm to pupils</w:t>
      </w:r>
      <w:r w:rsidR="005028A4" w:rsidRPr="004C3B5D">
        <w:t xml:space="preserve"> or staff,</w:t>
      </w:r>
      <w:r w:rsidRPr="004C3B5D">
        <w:t xml:space="preserve"> due to inappropriate internet access or use both inside and outside of the </w:t>
      </w:r>
      <w:r w:rsidR="001951DC" w:rsidRPr="004C3B5D">
        <w:t>school</w:t>
      </w:r>
      <w:r w:rsidRPr="004C3B5D">
        <w:t>, and to deal with incidents of such as a priority.</w:t>
      </w:r>
    </w:p>
    <w:p w14:paraId="55122F53" w14:textId="77777777" w:rsidR="00C56FC5" w:rsidRPr="004C3B5D" w:rsidRDefault="00C56FC5" w:rsidP="00DA4D00">
      <w:pPr>
        <w:pStyle w:val="TSB-Level1Numbers"/>
      </w:pPr>
      <w:r w:rsidRPr="004C3B5D">
        <w:t xml:space="preserve">The </w:t>
      </w:r>
      <w:r w:rsidR="004C3B5D" w:rsidRPr="004C3B5D">
        <w:t>computing coordinator</w:t>
      </w:r>
      <w:r w:rsidR="001C2620" w:rsidRPr="004C3B5D">
        <w:t xml:space="preserve"> is responsible for ensuring the day-to-day e-safety in our </w:t>
      </w:r>
      <w:r w:rsidR="001951DC" w:rsidRPr="004C3B5D">
        <w:t>school</w:t>
      </w:r>
      <w:r w:rsidR="001C2620" w:rsidRPr="004C3B5D">
        <w:t xml:space="preserve">, and </w:t>
      </w:r>
      <w:r w:rsidR="00046494" w:rsidRPr="004C3B5D">
        <w:t>managing</w:t>
      </w:r>
      <w:r w:rsidR="001C2620" w:rsidRPr="004C3B5D">
        <w:t xml:space="preserve"> any issues.</w:t>
      </w:r>
    </w:p>
    <w:p w14:paraId="35AE5460" w14:textId="77777777" w:rsidR="001C2620" w:rsidRPr="004C3B5D" w:rsidRDefault="00D170A2" w:rsidP="00DA4D00">
      <w:pPr>
        <w:pStyle w:val="TSB-Level1Numbers"/>
      </w:pPr>
      <w:r w:rsidRPr="004C3B5D">
        <w:lastRenderedPageBreak/>
        <w:t xml:space="preserve">The headteacher is responsible for ensuring that the </w:t>
      </w:r>
      <w:r w:rsidR="004C3B5D" w:rsidRPr="004C3B5D">
        <w:t xml:space="preserve">computing coordinator </w:t>
      </w:r>
      <w:r w:rsidRPr="004C3B5D">
        <w:t xml:space="preserve">and any other relevant staff receive </w:t>
      </w:r>
      <w:r w:rsidR="00876E1E" w:rsidRPr="004C3B5D">
        <w:t xml:space="preserve">continuous </w:t>
      </w:r>
      <w:r w:rsidRPr="004C3B5D">
        <w:t xml:space="preserve">professional development to allow them to </w:t>
      </w:r>
      <w:r w:rsidR="007D5F21" w:rsidRPr="004C3B5D">
        <w:t>fulfil their role</w:t>
      </w:r>
      <w:r w:rsidRPr="004C3B5D">
        <w:t xml:space="preserve"> and train other members of staff.</w:t>
      </w:r>
      <w:r w:rsidR="002D1A65" w:rsidRPr="004C3B5D">
        <w:t xml:space="preserve">  </w:t>
      </w:r>
    </w:p>
    <w:p w14:paraId="7BE7BCD0" w14:textId="77777777" w:rsidR="00D170A2" w:rsidRPr="004C3B5D" w:rsidRDefault="00D170A2" w:rsidP="00DA4D00">
      <w:pPr>
        <w:pStyle w:val="TSB-Level1Numbers"/>
      </w:pPr>
      <w:r w:rsidRPr="004C3B5D">
        <w:t xml:space="preserve">The </w:t>
      </w:r>
      <w:r w:rsidR="004C3B5D" w:rsidRPr="004C3B5D">
        <w:t xml:space="preserve">computing coordinator </w:t>
      </w:r>
      <w:r w:rsidRPr="004C3B5D">
        <w:t xml:space="preserve">will </w:t>
      </w:r>
      <w:r w:rsidR="007D5F21" w:rsidRPr="004C3B5D">
        <w:t xml:space="preserve">provide all relevant training </w:t>
      </w:r>
      <w:r w:rsidR="00876E1E" w:rsidRPr="004C3B5D">
        <w:t>and advice for members of staff on e-safety.</w:t>
      </w:r>
    </w:p>
    <w:p w14:paraId="044384E2" w14:textId="77777777" w:rsidR="00876E1E" w:rsidRPr="004C3B5D" w:rsidRDefault="00876E1E" w:rsidP="00DA4D00">
      <w:pPr>
        <w:pStyle w:val="TSB-Level1Numbers"/>
      </w:pPr>
      <w:r w:rsidRPr="004C3B5D">
        <w:t xml:space="preserve">The headteacher will ensure there is a system in place </w:t>
      </w:r>
      <w:r w:rsidR="00CD11D5" w:rsidRPr="004C3B5D">
        <w:t xml:space="preserve">which monitors and supports the </w:t>
      </w:r>
      <w:r w:rsidR="004C3B5D" w:rsidRPr="004C3B5D">
        <w:t>computing coordinator</w:t>
      </w:r>
      <w:r w:rsidR="00CD11D5" w:rsidRPr="004C3B5D">
        <w:t>, whose role is to carry out the monitoring of e-safety in the school.</w:t>
      </w:r>
    </w:p>
    <w:p w14:paraId="2D4D7565" w14:textId="77777777" w:rsidR="00CD11D5" w:rsidRPr="004C3B5D" w:rsidRDefault="00CD11D5" w:rsidP="00DA4D00">
      <w:pPr>
        <w:pStyle w:val="TSB-Level1Numbers"/>
      </w:pPr>
      <w:r w:rsidRPr="004C3B5D">
        <w:t xml:space="preserve">The </w:t>
      </w:r>
      <w:r w:rsidR="004C3B5D" w:rsidRPr="004C3B5D">
        <w:t xml:space="preserve">computing coordinator </w:t>
      </w:r>
      <w:r w:rsidRPr="004C3B5D">
        <w:t>will regularly monitor the provisio</w:t>
      </w:r>
      <w:r w:rsidR="002F67C2">
        <w:t>n of e-safety in the school</w:t>
      </w:r>
      <w:r w:rsidRPr="004C3B5D">
        <w:t>.</w:t>
      </w:r>
    </w:p>
    <w:p w14:paraId="0F9D6C60" w14:textId="77777777" w:rsidR="00B9456B" w:rsidRPr="004C3B5D" w:rsidRDefault="00B9456B" w:rsidP="00DA4D00">
      <w:pPr>
        <w:pStyle w:val="TSB-Level1Numbers"/>
      </w:pPr>
      <w:r w:rsidRPr="004C3B5D">
        <w:t xml:space="preserve">The </w:t>
      </w:r>
      <w:r w:rsidR="001951DC" w:rsidRPr="004C3B5D">
        <w:t xml:space="preserve">school </w:t>
      </w:r>
      <w:r w:rsidRPr="004C3B5D">
        <w:t>will establish a procedure for reporting incidents and inappropriate internet use, either</w:t>
      </w:r>
      <w:r w:rsidR="00046494" w:rsidRPr="004C3B5D">
        <w:t xml:space="preserve"> by</w:t>
      </w:r>
      <w:r w:rsidRPr="004C3B5D">
        <w:t xml:space="preserve"> pupils or staff.</w:t>
      </w:r>
    </w:p>
    <w:p w14:paraId="255359B2" w14:textId="77777777" w:rsidR="001D475E" w:rsidRPr="004C3B5D" w:rsidRDefault="00A2425A" w:rsidP="00DA4D00">
      <w:pPr>
        <w:pStyle w:val="TSB-Level1Numbers"/>
      </w:pPr>
      <w:r w:rsidRPr="004C3B5D">
        <w:t xml:space="preserve">Cyber </w:t>
      </w:r>
      <w:r w:rsidR="001D475E" w:rsidRPr="004C3B5D">
        <w:t xml:space="preserve">bullying incidents will be reported in accordance with the </w:t>
      </w:r>
      <w:r w:rsidR="001951DC" w:rsidRPr="004C3B5D">
        <w:t>school</w:t>
      </w:r>
      <w:r w:rsidRPr="004C3B5D">
        <w:t>’</w:t>
      </w:r>
      <w:r w:rsidR="001D475E" w:rsidRPr="004C3B5D">
        <w:t>s Anti-Bullying Policy.</w:t>
      </w:r>
    </w:p>
    <w:p w14:paraId="09A4CBB2" w14:textId="77777777" w:rsidR="00CD11D5" w:rsidRDefault="00CD11D5" w:rsidP="00DA4D00">
      <w:pPr>
        <w:pStyle w:val="TSB-Level1Numbers"/>
      </w:pPr>
      <w:r w:rsidRPr="004C3B5D">
        <w:t xml:space="preserve">The </w:t>
      </w:r>
      <w:r w:rsidR="004C3B5D" w:rsidRPr="004C3B5D">
        <w:t xml:space="preserve">computing coordinator </w:t>
      </w:r>
      <w:r w:rsidRPr="004C3B5D">
        <w:t>will ensure that all members of staff are aware of the procedure when reporting e-safety incidents</w:t>
      </w:r>
      <w:r>
        <w:t xml:space="preserve">, and will keep a log of all incidents </w:t>
      </w:r>
      <w:r w:rsidR="002F67C2">
        <w:t>recorded</w:t>
      </w:r>
      <w:r>
        <w:t>.</w:t>
      </w:r>
    </w:p>
    <w:p w14:paraId="122730D3" w14:textId="77777777" w:rsidR="00CD11D5" w:rsidRPr="004C3B5D" w:rsidRDefault="00CD11D5" w:rsidP="00DA4D00">
      <w:pPr>
        <w:pStyle w:val="TSB-Level1Numbers"/>
      </w:pPr>
      <w:r>
        <w:t xml:space="preserve">The governing body </w:t>
      </w:r>
      <w:r w:rsidR="002F67C2">
        <w:t xml:space="preserve">computing link Governor </w:t>
      </w:r>
      <w:r>
        <w:t xml:space="preserve">will hold regular meetings with the </w:t>
      </w:r>
      <w:r w:rsidR="002F67C2">
        <w:t>computing subject leader</w:t>
      </w:r>
      <w:r w:rsidR="004C3B5D">
        <w:t xml:space="preserve"> </w:t>
      </w:r>
      <w:r>
        <w:t>to discuss the effectiveness of the e-safety provision</w:t>
      </w:r>
      <w:r w:rsidR="00D14305">
        <w:t>, current issues</w:t>
      </w:r>
      <w:r w:rsidR="00D229EF">
        <w:t>,</w:t>
      </w:r>
      <w:r w:rsidR="00D14305">
        <w:t xml:space="preserve"> and </w:t>
      </w:r>
      <w:r w:rsidR="00D229EF">
        <w:t xml:space="preserve">to </w:t>
      </w:r>
      <w:r w:rsidRPr="004C3B5D">
        <w:t>review incident logs.</w:t>
      </w:r>
    </w:p>
    <w:p w14:paraId="0488DB3C" w14:textId="6930C36D" w:rsidR="00CD11D5" w:rsidRPr="004C3B5D" w:rsidRDefault="00CD11D5" w:rsidP="00DA4D00">
      <w:pPr>
        <w:pStyle w:val="TSB-Level1Numbers"/>
      </w:pPr>
      <w:r w:rsidRPr="004C3B5D">
        <w:t xml:space="preserve">The governing body will </w:t>
      </w:r>
      <w:r w:rsidR="00B9456B" w:rsidRPr="004C3B5D">
        <w:t xml:space="preserve">evaluate and </w:t>
      </w:r>
      <w:r w:rsidRPr="004C3B5D">
        <w:t xml:space="preserve">review this </w:t>
      </w:r>
      <w:r w:rsidR="00B9456B" w:rsidRPr="004C3B5D">
        <w:t>E-safety Policy</w:t>
      </w:r>
      <w:r w:rsidR="001951DC" w:rsidRPr="004C3B5D">
        <w:t xml:space="preserve"> on </w:t>
      </w:r>
      <w:r w:rsidR="00DA4D00">
        <w:t>a biannual</w:t>
      </w:r>
      <w:r w:rsidR="001951DC" w:rsidRPr="004C3B5D">
        <w:t xml:space="preserve"> </w:t>
      </w:r>
      <w:r w:rsidRPr="004C3B5D">
        <w:t>basis</w:t>
      </w:r>
      <w:r w:rsidR="00B9456B" w:rsidRPr="004C3B5D">
        <w:t>.</w:t>
      </w:r>
    </w:p>
    <w:p w14:paraId="114F3257" w14:textId="77777777" w:rsidR="00B9456B" w:rsidRPr="004C3B5D" w:rsidRDefault="00B9456B" w:rsidP="00DA4D00">
      <w:pPr>
        <w:pStyle w:val="TSB-Level1Numbers"/>
      </w:pPr>
      <w:r w:rsidRPr="004C3B5D">
        <w:t xml:space="preserve">The headteacher will review and amend this policy with the </w:t>
      </w:r>
      <w:r w:rsidR="004C3B5D" w:rsidRPr="004C3B5D">
        <w:t>computing coordinator</w:t>
      </w:r>
      <w:r w:rsidRPr="004C3B5D">
        <w:t>, taking into account new legislation and government guidance, and previously reported incidents to improve procedures.</w:t>
      </w:r>
    </w:p>
    <w:p w14:paraId="264AE728" w14:textId="77777777" w:rsidR="00D14305" w:rsidRPr="004C3B5D" w:rsidRDefault="00D14305" w:rsidP="00DA4D00">
      <w:pPr>
        <w:pStyle w:val="TSB-Level1Numbers"/>
      </w:pPr>
      <w:r w:rsidRPr="004C3B5D">
        <w:t>Teachers are responsible for ensuring that e-safety issues are embedded in the curriculum and safe internet access is promoted at all times.</w:t>
      </w:r>
    </w:p>
    <w:p w14:paraId="2292C22C" w14:textId="77777777" w:rsidR="00D14305" w:rsidRPr="004C3B5D" w:rsidRDefault="00D14305" w:rsidP="00DA4D00">
      <w:pPr>
        <w:pStyle w:val="TSB-Level1Numbers"/>
      </w:pPr>
      <w:r w:rsidRPr="004C3B5D">
        <w:t>All staff are responsible for ensuring they are up-to-date with current e-safety issues, and this E-safety Policy.</w:t>
      </w:r>
    </w:p>
    <w:p w14:paraId="732FE740" w14:textId="77777777" w:rsidR="00D14305" w:rsidRPr="004C3B5D" w:rsidRDefault="00D14305" w:rsidP="00DA4D00">
      <w:pPr>
        <w:pStyle w:val="TSB-Level1Numbers"/>
      </w:pPr>
      <w:r w:rsidRPr="004C3B5D">
        <w:t xml:space="preserve">All </w:t>
      </w:r>
      <w:r w:rsidR="002056D2">
        <w:t>p</w:t>
      </w:r>
      <w:r w:rsidRPr="004C3B5D">
        <w:t xml:space="preserve">upils will ensure they understand and adhere to the Acceptable Use Policy, which they must sign and return to the </w:t>
      </w:r>
      <w:r w:rsidR="002056D2">
        <w:t>computing coordinator</w:t>
      </w:r>
      <w:r w:rsidRPr="004C3B5D">
        <w:t>.</w:t>
      </w:r>
    </w:p>
    <w:p w14:paraId="0FC77737" w14:textId="77777777" w:rsidR="00D14305" w:rsidRPr="004C3B5D" w:rsidRDefault="00D14305" w:rsidP="00DA4D00">
      <w:pPr>
        <w:pStyle w:val="TSB-Level1Numbers"/>
      </w:pPr>
      <w:r w:rsidRPr="004C3B5D">
        <w:t>Parents/carers are responsible for ensuring their child understands how to use computer technology and other digital devices, appropriately.</w:t>
      </w:r>
    </w:p>
    <w:p w14:paraId="72354149" w14:textId="0A666EEA" w:rsidR="00D14305" w:rsidRDefault="00D14305" w:rsidP="00DA4D00">
      <w:pPr>
        <w:pStyle w:val="TSB-Level1Numbers"/>
      </w:pPr>
      <w:r w:rsidRPr="004C3B5D">
        <w:t>The head</w:t>
      </w:r>
      <w:r w:rsidR="00C5685A">
        <w:t xml:space="preserve"> </w:t>
      </w:r>
      <w:r w:rsidRPr="004C3B5D">
        <w:t>teacher is responsible for commu</w:t>
      </w:r>
      <w:r w:rsidR="00965A7D" w:rsidRPr="004C3B5D">
        <w:t>nicating with parents regularly</w:t>
      </w:r>
      <w:r w:rsidRPr="004C3B5D">
        <w:t xml:space="preserve"> and updating them on current e-safety issues and </w:t>
      </w:r>
      <w:r w:rsidR="00965A7D" w:rsidRPr="004C3B5D">
        <w:t xml:space="preserve">control </w:t>
      </w:r>
      <w:r w:rsidRPr="004C3B5D">
        <w:t>measures.</w:t>
      </w:r>
    </w:p>
    <w:p w14:paraId="0016723A" w14:textId="77777777" w:rsidR="00965A7D" w:rsidRDefault="00CF2455" w:rsidP="00DA4D00">
      <w:pPr>
        <w:pStyle w:val="TSB-Level1Numbers"/>
      </w:pPr>
      <w:r>
        <w:t xml:space="preserve">The computing coordinator will ensure all staff understand how to use Microsoft teams effectively and confidently. </w:t>
      </w:r>
    </w:p>
    <w:p w14:paraId="7828D357" w14:textId="2E30503A" w:rsidR="00CF2455" w:rsidRPr="004C3B5D" w:rsidRDefault="00CF2455" w:rsidP="00DA4D00">
      <w:pPr>
        <w:pStyle w:val="TSB-Level1Numbers"/>
      </w:pPr>
      <w:r>
        <w:lastRenderedPageBreak/>
        <w:t>All staff are r</w:t>
      </w:r>
      <w:r w:rsidR="00DA4D00">
        <w:t>esponsible for using Microsoft T</w:t>
      </w:r>
      <w:r>
        <w:t xml:space="preserve">eams safely and appropriately. </w:t>
      </w:r>
    </w:p>
    <w:p w14:paraId="51409A41" w14:textId="77777777" w:rsidR="00B335E7" w:rsidRPr="004C3B5D" w:rsidRDefault="00965A7D" w:rsidP="00DA4D00">
      <w:pPr>
        <w:pStyle w:val="Heading10"/>
        <w:rPr>
          <w:b/>
        </w:rPr>
      </w:pPr>
      <w:r w:rsidRPr="004C3B5D">
        <w:rPr>
          <w:b/>
        </w:rPr>
        <w:t>E-safety co</w:t>
      </w:r>
      <w:bookmarkStart w:id="15" w:name="e"/>
      <w:bookmarkEnd w:id="15"/>
      <w:r w:rsidRPr="004C3B5D">
        <w:rPr>
          <w:b/>
        </w:rPr>
        <w:t>ntrol measures</w:t>
      </w:r>
    </w:p>
    <w:p w14:paraId="366A9B96" w14:textId="77777777" w:rsidR="00965A7D" w:rsidRPr="004C3B5D" w:rsidRDefault="001D475E" w:rsidP="00DA4D00">
      <w:pPr>
        <w:pStyle w:val="TSB-Level1Numbers"/>
      </w:pPr>
      <w:r w:rsidRPr="004C3B5D">
        <w:t>Educating pupils</w:t>
      </w:r>
      <w:r w:rsidR="00D25F82" w:rsidRPr="004C3B5D">
        <w:t>:</w:t>
      </w:r>
    </w:p>
    <w:p w14:paraId="32DF9984" w14:textId="77777777" w:rsidR="001D475E" w:rsidRPr="004C3B5D" w:rsidRDefault="001D475E" w:rsidP="00DA4D00">
      <w:pPr>
        <w:pStyle w:val="TSB-Level1Numbers"/>
        <w:numPr>
          <w:ilvl w:val="0"/>
          <w:numId w:val="17"/>
        </w:numPr>
        <w:spacing w:after="0"/>
      </w:pPr>
      <w:r w:rsidRPr="004C3B5D">
        <w:t>A</w:t>
      </w:r>
      <w:r w:rsidR="00D25F82" w:rsidRPr="004C3B5D">
        <w:t>n e-safety programme will be established and taught across the curriculum</w:t>
      </w:r>
      <w:r w:rsidR="00410E70" w:rsidRPr="004C3B5D">
        <w:t xml:space="preserve"> on a regular basis</w:t>
      </w:r>
      <w:r w:rsidR="00D25F82" w:rsidRPr="004C3B5D">
        <w:t xml:space="preserve">, ensuring pupils are aware of </w:t>
      </w:r>
      <w:r w:rsidR="00A2425A" w:rsidRPr="004C3B5D">
        <w:t xml:space="preserve">the </w:t>
      </w:r>
      <w:r w:rsidR="00D25F82" w:rsidRPr="004C3B5D">
        <w:t xml:space="preserve">safe use of new technology both inside and outside of the </w:t>
      </w:r>
      <w:r w:rsidR="001951DC" w:rsidRPr="004C3B5D">
        <w:t>school</w:t>
      </w:r>
      <w:r w:rsidR="00D25F82" w:rsidRPr="004C3B5D">
        <w:t>.</w:t>
      </w:r>
    </w:p>
    <w:p w14:paraId="4711367E" w14:textId="77777777" w:rsidR="00D25F82" w:rsidRPr="004C3B5D" w:rsidRDefault="00D25F82" w:rsidP="00DA4D00">
      <w:pPr>
        <w:pStyle w:val="TSB-Level1Numbers"/>
        <w:numPr>
          <w:ilvl w:val="0"/>
          <w:numId w:val="17"/>
        </w:numPr>
        <w:spacing w:after="0"/>
      </w:pPr>
      <w:r w:rsidRPr="004C3B5D">
        <w:t>Pupils will be taught about</w:t>
      </w:r>
      <w:r w:rsidR="0046420A" w:rsidRPr="004C3B5D">
        <w:t xml:space="preserve"> the importance of e-safety</w:t>
      </w:r>
      <w:r w:rsidRPr="004C3B5D">
        <w:t xml:space="preserve"> and are encouraged to be critically aware of the content they access online.</w:t>
      </w:r>
    </w:p>
    <w:p w14:paraId="7A645BEF" w14:textId="77777777" w:rsidR="00D25F82" w:rsidRPr="004C3B5D" w:rsidRDefault="0046420A" w:rsidP="00DA4D00">
      <w:pPr>
        <w:pStyle w:val="TSB-Level1Numbers"/>
        <w:numPr>
          <w:ilvl w:val="0"/>
          <w:numId w:val="17"/>
        </w:numPr>
        <w:spacing w:after="0"/>
      </w:pPr>
      <w:r w:rsidRPr="004C3B5D">
        <w:t>Pupils will be taught to acknowledge information they access online, in order to avoid copyright infringement and/or plagiarism.</w:t>
      </w:r>
    </w:p>
    <w:p w14:paraId="7727C9B2" w14:textId="77777777" w:rsidR="0046420A" w:rsidRPr="004C3B5D" w:rsidRDefault="0046420A" w:rsidP="00DA4D00">
      <w:pPr>
        <w:pStyle w:val="TSB-Level1Numbers"/>
        <w:numPr>
          <w:ilvl w:val="0"/>
          <w:numId w:val="17"/>
        </w:numPr>
        <w:spacing w:after="0"/>
      </w:pPr>
      <w:r w:rsidRPr="004C3B5D">
        <w:t>Clear guidance o</w:t>
      </w:r>
      <w:r w:rsidR="00A2425A" w:rsidRPr="004C3B5D">
        <w:t>n</w:t>
      </w:r>
      <w:r w:rsidRPr="004C3B5D">
        <w:t xml:space="preserve"> the rules of internet use will be presented in all classrooms.</w:t>
      </w:r>
    </w:p>
    <w:p w14:paraId="4C71A4D4" w14:textId="77777777" w:rsidR="00141236" w:rsidRPr="004C3B5D" w:rsidRDefault="00141236" w:rsidP="00DA4D00">
      <w:pPr>
        <w:pStyle w:val="TSB-Level1Numbers"/>
        <w:numPr>
          <w:ilvl w:val="0"/>
          <w:numId w:val="17"/>
        </w:numPr>
        <w:spacing w:after="0"/>
      </w:pPr>
      <w:r w:rsidRPr="004C3B5D">
        <w:t xml:space="preserve">Pupils are instructed to report any suspicious use </w:t>
      </w:r>
      <w:r w:rsidR="00291B48" w:rsidRPr="004C3B5D">
        <w:t xml:space="preserve">of </w:t>
      </w:r>
      <w:r w:rsidR="00871066" w:rsidRPr="004C3B5D">
        <w:t xml:space="preserve">the </w:t>
      </w:r>
      <w:r w:rsidR="00291B48" w:rsidRPr="004C3B5D">
        <w:t>internet and digital devices.</w:t>
      </w:r>
      <w:r w:rsidRPr="004C3B5D">
        <w:t xml:space="preserve"> </w:t>
      </w:r>
    </w:p>
    <w:p w14:paraId="3ECD39E6" w14:textId="77777777" w:rsidR="001F0C54" w:rsidRPr="004C3B5D" w:rsidRDefault="001F0C54" w:rsidP="00DA4D00">
      <w:pPr>
        <w:pStyle w:val="TSB-Level1Numbers"/>
        <w:numPr>
          <w:ilvl w:val="0"/>
          <w:numId w:val="0"/>
        </w:numPr>
        <w:spacing w:after="0"/>
        <w:ind w:left="2143"/>
      </w:pPr>
    </w:p>
    <w:p w14:paraId="62330112" w14:textId="77777777" w:rsidR="0046420A" w:rsidRPr="004C3B5D" w:rsidRDefault="00410E70" w:rsidP="00DA4D00">
      <w:pPr>
        <w:pStyle w:val="TSB-Level1Numbers"/>
      </w:pPr>
      <w:r w:rsidRPr="004C3B5D">
        <w:t>Educating staff:</w:t>
      </w:r>
    </w:p>
    <w:p w14:paraId="59BD0B8B" w14:textId="0CF3910A" w:rsidR="00410E70" w:rsidRPr="004C3B5D" w:rsidRDefault="00410E70" w:rsidP="00DA4D00">
      <w:pPr>
        <w:pStyle w:val="TSB-Level1Numbers"/>
        <w:numPr>
          <w:ilvl w:val="0"/>
          <w:numId w:val="18"/>
        </w:numPr>
        <w:spacing w:after="0"/>
      </w:pPr>
      <w:r w:rsidRPr="004C3B5D">
        <w:t xml:space="preserve">All staff will undergo e-safety training on </w:t>
      </w:r>
      <w:r w:rsidR="003A301E">
        <w:t>a biannual</w:t>
      </w:r>
      <w:r w:rsidRPr="004C3B5D">
        <w:t xml:space="preserve"> basis to ensure they are aware of current e-safety issues and any changes to the provision of e-safety.</w:t>
      </w:r>
    </w:p>
    <w:p w14:paraId="4470C4F0" w14:textId="77777777" w:rsidR="00410E70" w:rsidRPr="004C3B5D" w:rsidRDefault="00410E70" w:rsidP="00DA4D00">
      <w:pPr>
        <w:pStyle w:val="TSB-Level1Numbers"/>
        <w:numPr>
          <w:ilvl w:val="0"/>
          <w:numId w:val="18"/>
        </w:numPr>
        <w:spacing w:after="0"/>
      </w:pPr>
      <w:r w:rsidRPr="004C3B5D">
        <w:t xml:space="preserve">All staff will undergo regular audits by the </w:t>
      </w:r>
      <w:r w:rsidR="004C3B5D" w:rsidRPr="004C3B5D">
        <w:t xml:space="preserve">computing coordinator </w:t>
      </w:r>
      <w:r w:rsidRPr="004C3B5D">
        <w:t xml:space="preserve">in order to identify areas of training need. </w:t>
      </w:r>
    </w:p>
    <w:p w14:paraId="3540052D" w14:textId="77777777" w:rsidR="00410E70" w:rsidRPr="004C3B5D" w:rsidRDefault="00410E70" w:rsidP="00DA4D00">
      <w:pPr>
        <w:pStyle w:val="TSB-Level1Numbers"/>
        <w:numPr>
          <w:ilvl w:val="0"/>
          <w:numId w:val="18"/>
        </w:numPr>
        <w:spacing w:after="0"/>
      </w:pPr>
      <w:r w:rsidRPr="004C3B5D">
        <w:t>All staff will employ methods of good practice and act as role models for pupils when using the internet and other digital devices.</w:t>
      </w:r>
    </w:p>
    <w:p w14:paraId="74136EF4" w14:textId="77777777" w:rsidR="00A2425A" w:rsidRPr="004C3B5D" w:rsidRDefault="00410E70" w:rsidP="00DA4D00">
      <w:pPr>
        <w:pStyle w:val="TSB-Level1Numbers"/>
        <w:numPr>
          <w:ilvl w:val="0"/>
          <w:numId w:val="18"/>
        </w:numPr>
        <w:spacing w:after="0"/>
      </w:pPr>
      <w:r w:rsidRPr="004C3B5D">
        <w:t>Any new staff are required to undergo e-safety training as part of their induction programme, ensuring they fully understand the E-safety Policy.</w:t>
      </w:r>
    </w:p>
    <w:p w14:paraId="28947E27" w14:textId="77777777" w:rsidR="00410E70" w:rsidRPr="004C3B5D" w:rsidRDefault="00410E70" w:rsidP="00DA4D00">
      <w:pPr>
        <w:pStyle w:val="TSB-Level1Numbers"/>
        <w:numPr>
          <w:ilvl w:val="0"/>
          <w:numId w:val="0"/>
        </w:numPr>
        <w:spacing w:after="0"/>
        <w:ind w:left="2143"/>
      </w:pPr>
    </w:p>
    <w:p w14:paraId="63B86D37" w14:textId="77777777" w:rsidR="00410E70" w:rsidRPr="004C3B5D" w:rsidRDefault="00410E70" w:rsidP="00DA4D00">
      <w:pPr>
        <w:pStyle w:val="TSB-Level1Numbers"/>
      </w:pPr>
      <w:r w:rsidRPr="004C3B5D">
        <w:t>Internet access</w:t>
      </w:r>
      <w:r w:rsidR="005B7F9C" w:rsidRPr="004C3B5D">
        <w:t>:</w:t>
      </w:r>
    </w:p>
    <w:p w14:paraId="3542C906" w14:textId="77777777" w:rsidR="00410E70" w:rsidRPr="004C3B5D" w:rsidRDefault="00EE6757" w:rsidP="00DA4D00">
      <w:pPr>
        <w:pStyle w:val="TSB-Level1Numbers"/>
        <w:numPr>
          <w:ilvl w:val="0"/>
          <w:numId w:val="19"/>
        </w:numPr>
        <w:spacing w:after="0"/>
      </w:pPr>
      <w:r w:rsidRPr="004C3B5D">
        <w:t xml:space="preserve">Internet access will be </w:t>
      </w:r>
      <w:r w:rsidR="00C16A95">
        <w:t>allowed in line with the school’s</w:t>
      </w:r>
      <w:r w:rsidRPr="004C3B5D">
        <w:t xml:space="preserve"> Acceptable Use Policy.</w:t>
      </w:r>
    </w:p>
    <w:p w14:paraId="5E26B030" w14:textId="77777777" w:rsidR="00415EC1" w:rsidRDefault="00141236" w:rsidP="00DA4D00">
      <w:pPr>
        <w:pStyle w:val="TSB-Level1Numbers"/>
        <w:numPr>
          <w:ilvl w:val="0"/>
          <w:numId w:val="19"/>
        </w:numPr>
        <w:spacing w:after="0"/>
      </w:pPr>
      <w:r w:rsidRPr="004C3B5D">
        <w:t xml:space="preserve">Effective filtering systems </w:t>
      </w:r>
      <w:r w:rsidR="0077198A">
        <w:t xml:space="preserve">are in place </w:t>
      </w:r>
      <w:r w:rsidRPr="004C3B5D">
        <w:t xml:space="preserve">to eradicate potential risks to pupils through access to </w:t>
      </w:r>
      <w:r w:rsidR="0077198A">
        <w:t>unsuitable</w:t>
      </w:r>
      <w:r w:rsidRPr="004C3B5D">
        <w:t xml:space="preserve"> websites</w:t>
      </w:r>
      <w:r w:rsidR="00415EC1">
        <w:t>, including terrorist and extremist material (in line with the Prevent Duty</w:t>
      </w:r>
      <w:r w:rsidR="002056D2">
        <w:t xml:space="preserve"> 2016</w:t>
      </w:r>
      <w:r w:rsidR="00415EC1">
        <w:t>)</w:t>
      </w:r>
      <w:r w:rsidRPr="004C3B5D">
        <w:t>.</w:t>
      </w:r>
      <w:r w:rsidR="0077198A">
        <w:t xml:space="preserve">  </w:t>
      </w:r>
    </w:p>
    <w:p w14:paraId="0D420672" w14:textId="77777777" w:rsidR="00B624FE" w:rsidRPr="004C3B5D" w:rsidRDefault="00B624FE" w:rsidP="00DA4D00">
      <w:pPr>
        <w:pStyle w:val="TSB-Level1Numbers"/>
        <w:numPr>
          <w:ilvl w:val="0"/>
          <w:numId w:val="19"/>
        </w:numPr>
        <w:spacing w:after="0"/>
      </w:pPr>
      <w:r>
        <w:t>All staff will be vigilant of children’s views and opinions when using the Internet and report any unusual or unacceptable behaviour to the Safeguarding Designated Professional (in line with the Prevent Duty 2016).</w:t>
      </w:r>
    </w:p>
    <w:p w14:paraId="38FDF132" w14:textId="77777777" w:rsidR="00141236" w:rsidRPr="004C3B5D" w:rsidRDefault="0077198A" w:rsidP="00DA4D00">
      <w:pPr>
        <w:pStyle w:val="TSB-Level1Numbers"/>
        <w:numPr>
          <w:ilvl w:val="0"/>
          <w:numId w:val="19"/>
        </w:numPr>
        <w:spacing w:after="0"/>
      </w:pPr>
      <w:r>
        <w:t>Access is appropriate for the age of the children and managed by ICT Shared Services.</w:t>
      </w:r>
    </w:p>
    <w:p w14:paraId="011AE455" w14:textId="77777777" w:rsidR="00F003EE" w:rsidRPr="004C3B5D" w:rsidRDefault="00141236" w:rsidP="00DA4D00">
      <w:pPr>
        <w:pStyle w:val="TSB-Level1Numbers"/>
        <w:numPr>
          <w:ilvl w:val="0"/>
          <w:numId w:val="19"/>
        </w:numPr>
        <w:spacing w:after="0"/>
      </w:pPr>
      <w:r w:rsidRPr="004C3B5D">
        <w:t xml:space="preserve">Any requests by staff for websites to be added or removed from the </w:t>
      </w:r>
      <w:r w:rsidR="00792B6D" w:rsidRPr="004C3B5D">
        <w:t xml:space="preserve">filtering list must be first </w:t>
      </w:r>
      <w:r w:rsidR="00F003EE" w:rsidRPr="004C3B5D">
        <w:t>authorised by the headteacher.</w:t>
      </w:r>
    </w:p>
    <w:p w14:paraId="7FB64A32" w14:textId="77777777" w:rsidR="00F003EE" w:rsidRDefault="00F003EE" w:rsidP="00DA4D00">
      <w:pPr>
        <w:pStyle w:val="TSB-Level1Numbers"/>
        <w:numPr>
          <w:ilvl w:val="0"/>
          <w:numId w:val="19"/>
        </w:numPr>
        <w:spacing w:after="0"/>
      </w:pPr>
      <w:r>
        <w:t>All school systems will be protected by up-to-date virus software.</w:t>
      </w:r>
    </w:p>
    <w:p w14:paraId="0F495EA6" w14:textId="77777777" w:rsidR="002056D2" w:rsidRDefault="00F003EE" w:rsidP="00DA4D00">
      <w:pPr>
        <w:pStyle w:val="TSB-Level1Numbers"/>
        <w:numPr>
          <w:ilvl w:val="0"/>
          <w:numId w:val="20"/>
        </w:numPr>
        <w:spacing w:after="0"/>
      </w:pPr>
      <w:r>
        <w:lastRenderedPageBreak/>
        <w:t>An agreed p</w:t>
      </w:r>
      <w:r w:rsidR="005028A4">
        <w:t>rocedure</w:t>
      </w:r>
      <w:r>
        <w:t xml:space="preserve"> will be in place for the provision of temporary users, e.g. volunteers.</w:t>
      </w:r>
    </w:p>
    <w:p w14:paraId="0CC0B656" w14:textId="77777777" w:rsidR="00B624FE" w:rsidRPr="00B624FE" w:rsidRDefault="00B624FE" w:rsidP="00DA4D00">
      <w:pPr>
        <w:pStyle w:val="TSB-Level1Numbers"/>
        <w:numPr>
          <w:ilvl w:val="0"/>
          <w:numId w:val="0"/>
        </w:numPr>
        <w:spacing w:after="0"/>
        <w:ind w:left="2143"/>
      </w:pPr>
    </w:p>
    <w:p w14:paraId="581FC547" w14:textId="77777777" w:rsidR="00F003EE" w:rsidRPr="004C3B5D" w:rsidRDefault="005B7F9C" w:rsidP="00DA4D00">
      <w:pPr>
        <w:pStyle w:val="TSB-Level1Numbers"/>
      </w:pPr>
      <w:r w:rsidRPr="004C3B5D">
        <w:t>Email:</w:t>
      </w:r>
    </w:p>
    <w:p w14:paraId="55E00BEF" w14:textId="77777777" w:rsidR="00F003EE" w:rsidRDefault="00C12338" w:rsidP="00DA4D00">
      <w:pPr>
        <w:pStyle w:val="TSB-Level1Numbers"/>
        <w:numPr>
          <w:ilvl w:val="0"/>
          <w:numId w:val="21"/>
        </w:numPr>
        <w:spacing w:after="0"/>
      </w:pPr>
      <w:r>
        <w:t>S</w:t>
      </w:r>
      <w:r w:rsidR="00F003EE" w:rsidRPr="004C3B5D">
        <w:t xml:space="preserve">taff will be given approved email accounts and are </w:t>
      </w:r>
      <w:r w:rsidR="005B7F9C" w:rsidRPr="004C3B5D">
        <w:t>o</w:t>
      </w:r>
      <w:r w:rsidR="00181D63">
        <w:t>nly able to use these accounts, e.g.</w:t>
      </w:r>
    </w:p>
    <w:p w14:paraId="0F36B32F" w14:textId="77777777" w:rsidR="00502BC3" w:rsidRPr="00181D63" w:rsidRDefault="00EA796E" w:rsidP="00DA4D00">
      <w:pPr>
        <w:pStyle w:val="TSB-Level1Numbers"/>
        <w:numPr>
          <w:ilvl w:val="1"/>
          <w:numId w:val="21"/>
        </w:numPr>
      </w:pPr>
      <w:r w:rsidRPr="00181D63">
        <w:t>Accounts from the .</w:t>
      </w:r>
      <w:r w:rsidR="00181D63">
        <w:t>norfolk.sch.uk domain (e.g. o</w:t>
      </w:r>
      <w:r w:rsidRPr="00181D63">
        <w:t>ffice@school.norfolk.gov.uk)</w:t>
      </w:r>
    </w:p>
    <w:p w14:paraId="4084C001" w14:textId="77777777" w:rsidR="005B7F9C" w:rsidRPr="004C3B5D" w:rsidRDefault="005B7F9C" w:rsidP="00DA4D00">
      <w:pPr>
        <w:pStyle w:val="TSB-Level1Numbers"/>
        <w:numPr>
          <w:ilvl w:val="0"/>
          <w:numId w:val="21"/>
        </w:numPr>
        <w:spacing w:after="0"/>
      </w:pPr>
      <w:r w:rsidRPr="004C3B5D">
        <w:t xml:space="preserve">Use of personal email to send and receive personal data or information is prohibited. </w:t>
      </w:r>
      <w:r w:rsidR="001D11A0">
        <w:t xml:space="preserve"> </w:t>
      </w:r>
    </w:p>
    <w:p w14:paraId="3FC6CD77" w14:textId="77777777" w:rsidR="005B7F9C" w:rsidRPr="004C3B5D" w:rsidRDefault="005B7F9C" w:rsidP="00DA4D00">
      <w:pPr>
        <w:pStyle w:val="TSB-Level1Numbers"/>
        <w:numPr>
          <w:ilvl w:val="0"/>
          <w:numId w:val="21"/>
        </w:numPr>
        <w:spacing w:after="0"/>
      </w:pPr>
      <w:r w:rsidRPr="004C3B5D">
        <w:t>No sensitive personal data shall be sent to any other pupils, staff or third parties via email.</w:t>
      </w:r>
    </w:p>
    <w:p w14:paraId="48C525AC" w14:textId="77777777" w:rsidR="00904425" w:rsidRPr="00904425" w:rsidRDefault="00904425" w:rsidP="00DA4D00">
      <w:pPr>
        <w:pStyle w:val="TSB-Level1Numbers"/>
        <w:numPr>
          <w:ilvl w:val="0"/>
          <w:numId w:val="21"/>
        </w:numPr>
        <w:spacing w:after="0"/>
      </w:pPr>
      <w:r w:rsidRPr="00904425">
        <w:t>Staff to pupil email communication must only take place via a school email address or from within the learning platform and will be monitored.</w:t>
      </w:r>
    </w:p>
    <w:p w14:paraId="4E431059" w14:textId="77777777" w:rsidR="005B7F9C" w:rsidRDefault="005B7F9C" w:rsidP="00DA4D00">
      <w:pPr>
        <w:pStyle w:val="TSB-Level1Numbers"/>
        <w:numPr>
          <w:ilvl w:val="0"/>
          <w:numId w:val="21"/>
        </w:numPr>
        <w:spacing w:after="0"/>
      </w:pPr>
      <w:r w:rsidRPr="004C3B5D">
        <w:t>Chain letters, spam and all other emails from unknown sources will be deleted without opening.</w:t>
      </w:r>
    </w:p>
    <w:p w14:paraId="7DD71081" w14:textId="77777777" w:rsidR="001F0C54" w:rsidRPr="004C3B5D" w:rsidRDefault="001F0C54" w:rsidP="00DA4D00">
      <w:pPr>
        <w:pStyle w:val="TSB-Level1Numbers"/>
        <w:numPr>
          <w:ilvl w:val="0"/>
          <w:numId w:val="0"/>
        </w:numPr>
        <w:spacing w:after="0"/>
        <w:ind w:left="2143"/>
      </w:pPr>
    </w:p>
    <w:p w14:paraId="3EA10D77" w14:textId="77777777" w:rsidR="005B7F9C" w:rsidRPr="004C3B5D" w:rsidRDefault="005B7F9C" w:rsidP="00DA4D00">
      <w:pPr>
        <w:pStyle w:val="TSB-Level1Numbers"/>
      </w:pPr>
      <w:r w:rsidRPr="004C3B5D">
        <w:t>Social networking:</w:t>
      </w:r>
    </w:p>
    <w:p w14:paraId="438E5796" w14:textId="77777777" w:rsidR="005B7F9C" w:rsidRPr="004C3B5D" w:rsidRDefault="00BC0775" w:rsidP="00DA4D00">
      <w:pPr>
        <w:pStyle w:val="TSB-Level1Numbers"/>
        <w:numPr>
          <w:ilvl w:val="0"/>
          <w:numId w:val="22"/>
        </w:numPr>
        <w:spacing w:after="0"/>
      </w:pPr>
      <w:r w:rsidRPr="004C3B5D">
        <w:t>Access to social networking sites will be filtered as appropriate.</w:t>
      </w:r>
    </w:p>
    <w:p w14:paraId="46C2E8AA" w14:textId="77777777" w:rsidR="00BC0775" w:rsidRPr="004C3B5D" w:rsidRDefault="00BC0775" w:rsidP="00DA4D00">
      <w:pPr>
        <w:pStyle w:val="TSB-Level1Numbers"/>
        <w:numPr>
          <w:ilvl w:val="0"/>
          <w:numId w:val="22"/>
        </w:numPr>
        <w:spacing w:after="0"/>
      </w:pPr>
      <w:r w:rsidRPr="004C3B5D">
        <w:t>Should access be needed to social networking sites for any reason, this will be monitored and controlled by staff at all times</w:t>
      </w:r>
      <w:r w:rsidR="0082765F" w:rsidRPr="004C3B5D">
        <w:t xml:space="preserve"> and must be first authorised by the headteacher</w:t>
      </w:r>
      <w:r w:rsidRPr="004C3B5D">
        <w:t>.</w:t>
      </w:r>
    </w:p>
    <w:p w14:paraId="3E648D10" w14:textId="77777777" w:rsidR="00A66B7C" w:rsidRPr="004C3B5D" w:rsidRDefault="00A66B7C" w:rsidP="00DA4D00">
      <w:pPr>
        <w:pStyle w:val="TSB-Level1Numbers"/>
        <w:numPr>
          <w:ilvl w:val="0"/>
          <w:numId w:val="22"/>
        </w:numPr>
        <w:spacing w:after="0"/>
      </w:pPr>
      <w:r w:rsidRPr="004C3B5D">
        <w:t xml:space="preserve">Pupils are regularly educated on the implications of posting personal data online, outside of the </w:t>
      </w:r>
      <w:r w:rsidR="001951DC" w:rsidRPr="004C3B5D">
        <w:t>school</w:t>
      </w:r>
      <w:r w:rsidRPr="004C3B5D">
        <w:t>.</w:t>
      </w:r>
    </w:p>
    <w:p w14:paraId="32846758" w14:textId="77777777" w:rsidR="00A66B7C" w:rsidRPr="004C3B5D" w:rsidRDefault="00A66B7C" w:rsidP="00DA4D00">
      <w:pPr>
        <w:pStyle w:val="TSB-Level1Numbers"/>
        <w:numPr>
          <w:ilvl w:val="0"/>
          <w:numId w:val="22"/>
        </w:numPr>
        <w:spacing w:after="0"/>
      </w:pPr>
      <w:r w:rsidRPr="004C3B5D">
        <w:t>Staff are regularly educated on posting inappropriat</w:t>
      </w:r>
      <w:r w:rsidR="00C3571F" w:rsidRPr="004C3B5D">
        <w:t xml:space="preserve">e photos or information online, </w:t>
      </w:r>
      <w:r w:rsidRPr="004C3B5D">
        <w:t xml:space="preserve">which may potentially affect their position and the </w:t>
      </w:r>
      <w:r w:rsidR="001951DC" w:rsidRPr="004C3B5D">
        <w:t>school</w:t>
      </w:r>
      <w:r w:rsidRPr="004C3B5D">
        <w:t xml:space="preserve"> as a whole.</w:t>
      </w:r>
    </w:p>
    <w:p w14:paraId="1C7D6E37" w14:textId="77777777" w:rsidR="00A66B7C" w:rsidRPr="004C3B5D" w:rsidRDefault="00A66B7C" w:rsidP="00DA4D00">
      <w:pPr>
        <w:pStyle w:val="TSB-Level1Numbers"/>
        <w:numPr>
          <w:ilvl w:val="0"/>
          <w:numId w:val="22"/>
        </w:numPr>
        <w:spacing w:after="0"/>
      </w:pPr>
      <w:r w:rsidRPr="004C3B5D">
        <w:t>Staff are not permitted to communicate with pupils over social networking sites.</w:t>
      </w:r>
    </w:p>
    <w:p w14:paraId="12FA0641" w14:textId="77777777" w:rsidR="001F0C54" w:rsidRPr="004C3B5D" w:rsidRDefault="001F0C54" w:rsidP="00DA4D00">
      <w:pPr>
        <w:pStyle w:val="TSB-Level1Numbers"/>
        <w:numPr>
          <w:ilvl w:val="0"/>
          <w:numId w:val="0"/>
        </w:numPr>
        <w:spacing w:after="0"/>
        <w:ind w:left="2143"/>
      </w:pPr>
    </w:p>
    <w:p w14:paraId="1CCEB006" w14:textId="77777777" w:rsidR="00A66B7C" w:rsidRPr="004C3B5D" w:rsidRDefault="0082765F" w:rsidP="00DA4D00">
      <w:pPr>
        <w:pStyle w:val="TSB-Level1Numbers"/>
      </w:pPr>
      <w:r w:rsidRPr="004C3B5D">
        <w:t xml:space="preserve">Published content on the </w:t>
      </w:r>
      <w:r w:rsidR="001951DC" w:rsidRPr="004C3B5D">
        <w:t>school</w:t>
      </w:r>
      <w:r w:rsidRPr="004C3B5D">
        <w:t xml:space="preserve"> website</w:t>
      </w:r>
      <w:r w:rsidR="008C26C5" w:rsidRPr="004C3B5D">
        <w:t xml:space="preserve"> and images</w:t>
      </w:r>
      <w:r w:rsidRPr="004C3B5D">
        <w:t>:</w:t>
      </w:r>
    </w:p>
    <w:p w14:paraId="4043A9CD" w14:textId="77777777" w:rsidR="0082765F" w:rsidRPr="004C3B5D" w:rsidRDefault="0082765F" w:rsidP="00DA4D00">
      <w:pPr>
        <w:pStyle w:val="TSB-Level1Numbers"/>
        <w:numPr>
          <w:ilvl w:val="0"/>
          <w:numId w:val="23"/>
        </w:numPr>
        <w:spacing w:after="0"/>
      </w:pPr>
      <w:r w:rsidRPr="004C3B5D">
        <w:t>The headteacher will be responsible for the overall content of the website, and will ensure the content is appropriate and accurate.</w:t>
      </w:r>
    </w:p>
    <w:p w14:paraId="7ED5EC38" w14:textId="77777777" w:rsidR="0082765F" w:rsidRPr="004C3B5D" w:rsidRDefault="0082765F" w:rsidP="00DA4D00">
      <w:pPr>
        <w:pStyle w:val="TSB-Level1Numbers"/>
        <w:numPr>
          <w:ilvl w:val="0"/>
          <w:numId w:val="23"/>
        </w:numPr>
        <w:spacing w:after="0"/>
      </w:pPr>
      <w:r w:rsidRPr="004C3B5D">
        <w:t xml:space="preserve">All contact details on the </w:t>
      </w:r>
      <w:r w:rsidR="001951DC" w:rsidRPr="004C3B5D">
        <w:t>school</w:t>
      </w:r>
      <w:r w:rsidRPr="004C3B5D">
        <w:t xml:space="preserve"> website will be the phone, email and address of the </w:t>
      </w:r>
      <w:r w:rsidR="001951DC" w:rsidRPr="004C3B5D">
        <w:t>school</w:t>
      </w:r>
      <w:r w:rsidRPr="004C3B5D">
        <w:t>. No personal details of staff or pupils will be published.</w:t>
      </w:r>
    </w:p>
    <w:p w14:paraId="6FD41CDF" w14:textId="77777777" w:rsidR="0082765F" w:rsidRPr="004C3B5D" w:rsidRDefault="0082765F" w:rsidP="00DA4D00">
      <w:pPr>
        <w:pStyle w:val="TSB-Level1Numbers"/>
        <w:numPr>
          <w:ilvl w:val="0"/>
          <w:numId w:val="23"/>
        </w:numPr>
        <w:spacing w:after="0"/>
      </w:pPr>
      <w:r w:rsidRPr="004C3B5D">
        <w:t xml:space="preserve">Images </w:t>
      </w:r>
      <w:r w:rsidR="008C26C5" w:rsidRPr="004C3B5D">
        <w:t xml:space="preserve">and full names </w:t>
      </w:r>
      <w:r w:rsidRPr="004C3B5D">
        <w:t>of pupils</w:t>
      </w:r>
      <w:r w:rsidR="00291B48" w:rsidRPr="004C3B5D">
        <w:t>, or any content that may easily identify a pupil,</w:t>
      </w:r>
      <w:r w:rsidRPr="004C3B5D">
        <w:t xml:space="preserve"> will be selected carefully, and will not be posted until authorisation from parents has been received.</w:t>
      </w:r>
    </w:p>
    <w:p w14:paraId="37649305" w14:textId="77777777" w:rsidR="008C26C5" w:rsidRPr="004C3B5D" w:rsidRDefault="008C26C5" w:rsidP="00DA4D00">
      <w:pPr>
        <w:pStyle w:val="TSB-Level1Numbers"/>
        <w:numPr>
          <w:ilvl w:val="0"/>
          <w:numId w:val="23"/>
        </w:numPr>
        <w:spacing w:after="0"/>
      </w:pPr>
      <w:r w:rsidRPr="004C3B5D">
        <w:t>Pupils are not permitted to take or publish photos of others without permission from the individual.</w:t>
      </w:r>
    </w:p>
    <w:p w14:paraId="2868F1F9" w14:textId="77777777" w:rsidR="008C26C5" w:rsidRPr="004C3B5D" w:rsidRDefault="008C26C5" w:rsidP="00DA4D00">
      <w:pPr>
        <w:pStyle w:val="TSB-Level1Numbers"/>
        <w:numPr>
          <w:ilvl w:val="0"/>
          <w:numId w:val="23"/>
        </w:numPr>
        <w:spacing w:after="0"/>
      </w:pPr>
      <w:r w:rsidRPr="004C3B5D">
        <w:lastRenderedPageBreak/>
        <w:t xml:space="preserve">Staff are able to take images, though they must do so in accordance </w:t>
      </w:r>
      <w:r w:rsidR="001951DC" w:rsidRPr="004C3B5D">
        <w:t>school</w:t>
      </w:r>
      <w:r w:rsidRPr="004C3B5D">
        <w:t xml:space="preserve"> policies in terms of the sharing and distribution of such. Staff will not take images using their personal equipment.</w:t>
      </w:r>
    </w:p>
    <w:p w14:paraId="5D17980D" w14:textId="77777777" w:rsidR="008C26C5" w:rsidRPr="004C3B5D" w:rsidRDefault="008C26C5" w:rsidP="00DA4D00">
      <w:pPr>
        <w:pStyle w:val="TSB-Level1Numbers"/>
      </w:pPr>
      <w:r w:rsidRPr="004C3B5D">
        <w:t xml:space="preserve">Mobile </w:t>
      </w:r>
      <w:r w:rsidR="00E02E15" w:rsidRPr="004C3B5D">
        <w:t>devices</w:t>
      </w:r>
      <w:r w:rsidRPr="004C3B5D">
        <w:t>:</w:t>
      </w:r>
    </w:p>
    <w:p w14:paraId="6D310635" w14:textId="77777777" w:rsidR="008C26C5" w:rsidRPr="004C3B5D" w:rsidRDefault="00E02E15" w:rsidP="00DA4D00">
      <w:pPr>
        <w:pStyle w:val="TSB-Level1Numbers"/>
        <w:numPr>
          <w:ilvl w:val="0"/>
          <w:numId w:val="24"/>
        </w:numPr>
        <w:spacing w:after="0"/>
      </w:pPr>
      <w:r w:rsidRPr="004C3B5D">
        <w:t xml:space="preserve">The headteacher may authorise </w:t>
      </w:r>
      <w:r w:rsidR="0084217E" w:rsidRPr="004C3B5D">
        <w:t xml:space="preserve">the </w:t>
      </w:r>
      <w:r w:rsidRPr="004C3B5D">
        <w:t>use of mobile devices by a pupil where it is seen to be for safety or precautionary use.</w:t>
      </w:r>
    </w:p>
    <w:p w14:paraId="0CC81725" w14:textId="77777777" w:rsidR="00E02E15" w:rsidRPr="004C3B5D" w:rsidRDefault="00E02E15" w:rsidP="00DA4D00">
      <w:pPr>
        <w:pStyle w:val="TSB-Level1Numbers"/>
        <w:numPr>
          <w:ilvl w:val="0"/>
          <w:numId w:val="24"/>
        </w:numPr>
        <w:spacing w:after="0"/>
      </w:pPr>
      <w:r w:rsidRPr="004C3B5D">
        <w:t>Mobile devices are not permitted to be used in the classroom by pupils or members of staff.</w:t>
      </w:r>
    </w:p>
    <w:p w14:paraId="732C8B87" w14:textId="77777777" w:rsidR="00E02E15" w:rsidRPr="004C3B5D" w:rsidRDefault="00E02E15" w:rsidP="00DA4D00">
      <w:pPr>
        <w:pStyle w:val="TSB-Level1Numbers"/>
        <w:numPr>
          <w:ilvl w:val="0"/>
          <w:numId w:val="24"/>
        </w:numPr>
        <w:spacing w:after="0"/>
      </w:pPr>
      <w:r w:rsidRPr="004C3B5D">
        <w:t xml:space="preserve">The sending of inappropriate messages or images from mobile devices is prohibited. </w:t>
      </w:r>
    </w:p>
    <w:p w14:paraId="0EF1B6E0" w14:textId="77777777" w:rsidR="00E02E15" w:rsidRPr="004C3B5D" w:rsidRDefault="00E02E15" w:rsidP="00DA4D00">
      <w:pPr>
        <w:pStyle w:val="TSB-Level1Numbers"/>
        <w:numPr>
          <w:ilvl w:val="0"/>
          <w:numId w:val="24"/>
        </w:numPr>
        <w:spacing w:after="0"/>
      </w:pPr>
      <w:r w:rsidRPr="004C3B5D">
        <w:t>Mobile devices must not be used to take images of pupils or staff.</w:t>
      </w:r>
    </w:p>
    <w:p w14:paraId="6A017A87" w14:textId="77777777" w:rsidR="00E02E15" w:rsidRPr="004C3B5D" w:rsidRDefault="00E02E15" w:rsidP="00DA4D00">
      <w:pPr>
        <w:pStyle w:val="TSB-Level1Numbers"/>
        <w:numPr>
          <w:ilvl w:val="0"/>
          <w:numId w:val="24"/>
        </w:numPr>
        <w:spacing w:after="0"/>
      </w:pPr>
      <w:r w:rsidRPr="004C3B5D">
        <w:t xml:space="preserve">The </w:t>
      </w:r>
      <w:r w:rsidR="001951DC" w:rsidRPr="004C3B5D">
        <w:t>school</w:t>
      </w:r>
      <w:r w:rsidRPr="004C3B5D">
        <w:t xml:space="preserve"> will be especially a</w:t>
      </w:r>
      <w:r w:rsidR="00462F04" w:rsidRPr="004C3B5D">
        <w:t>lert</w:t>
      </w:r>
      <w:r w:rsidRPr="004C3B5D">
        <w:t xml:space="preserve"> to instances of cyber</w:t>
      </w:r>
      <w:r w:rsidR="00A2425A" w:rsidRPr="004C3B5D">
        <w:t xml:space="preserve"> </w:t>
      </w:r>
      <w:r w:rsidRPr="004C3B5D">
        <w:t xml:space="preserve">bullying and will treat such </w:t>
      </w:r>
      <w:r w:rsidR="00462F04" w:rsidRPr="004C3B5D">
        <w:t xml:space="preserve">instances </w:t>
      </w:r>
      <w:r w:rsidRPr="004C3B5D">
        <w:t>as a matter of high priority.</w:t>
      </w:r>
    </w:p>
    <w:p w14:paraId="55C66E00" w14:textId="77777777" w:rsidR="001D11A0" w:rsidRDefault="001D11A0" w:rsidP="00DA4D00">
      <w:pPr>
        <w:pStyle w:val="TSB-Level1Numbers"/>
        <w:spacing w:after="0"/>
      </w:pPr>
      <w:r>
        <w:t xml:space="preserve">Purple Mash: </w:t>
      </w:r>
    </w:p>
    <w:p w14:paraId="3876D17D" w14:textId="77777777" w:rsidR="001D11A0" w:rsidRDefault="001D11A0" w:rsidP="00DA4D00">
      <w:pPr>
        <w:pStyle w:val="TSB-Level1Numbers"/>
        <w:numPr>
          <w:ilvl w:val="0"/>
          <w:numId w:val="0"/>
        </w:numPr>
        <w:spacing w:after="0"/>
        <w:ind w:left="1424" w:hanging="431"/>
      </w:pPr>
    </w:p>
    <w:p w14:paraId="414F79EF" w14:textId="77777777" w:rsidR="001D11A0" w:rsidRDefault="001D11A0" w:rsidP="00DA4D00">
      <w:pPr>
        <w:pStyle w:val="TSB-Level1Numbers"/>
        <w:numPr>
          <w:ilvl w:val="0"/>
          <w:numId w:val="32"/>
        </w:numPr>
        <w:spacing w:after="0"/>
      </w:pPr>
      <w:r>
        <w:t xml:space="preserve">All children will have individual log in information and will only have access to their own individual account. </w:t>
      </w:r>
    </w:p>
    <w:p w14:paraId="21059147" w14:textId="77777777" w:rsidR="001D11A0" w:rsidRDefault="001D11A0" w:rsidP="00DA4D00">
      <w:pPr>
        <w:pStyle w:val="TSB-Level1Numbers"/>
        <w:numPr>
          <w:ilvl w:val="0"/>
          <w:numId w:val="32"/>
        </w:numPr>
        <w:spacing w:after="0"/>
      </w:pPr>
      <w:r>
        <w:t>All members of staff will have accounts and access to their own year groups, including children’s individual accounts.</w:t>
      </w:r>
    </w:p>
    <w:p w14:paraId="6DA32742" w14:textId="77777777" w:rsidR="001D11A0" w:rsidRDefault="001D11A0" w:rsidP="00DA4D00">
      <w:pPr>
        <w:pStyle w:val="TSB-Level1Numbers"/>
        <w:numPr>
          <w:ilvl w:val="0"/>
          <w:numId w:val="32"/>
        </w:numPr>
        <w:spacing w:after="0"/>
      </w:pPr>
      <w:r>
        <w:t xml:space="preserve">The computing coordinator will have admin access and the ability to </w:t>
      </w:r>
      <w:r w:rsidR="00CF2455">
        <w:t xml:space="preserve">add, </w:t>
      </w:r>
      <w:r w:rsidR="00B51E33">
        <w:t>manage</w:t>
      </w:r>
      <w:r w:rsidR="00CF2455">
        <w:t xml:space="preserve"> and delete</w:t>
      </w:r>
      <w:r w:rsidR="00B51E33">
        <w:t xml:space="preserve"> users.  </w:t>
      </w:r>
    </w:p>
    <w:p w14:paraId="27260058" w14:textId="77777777" w:rsidR="001D11A0" w:rsidRDefault="00B51E33" w:rsidP="00DA4D00">
      <w:pPr>
        <w:pStyle w:val="TSB-Level1Numbers"/>
        <w:numPr>
          <w:ilvl w:val="0"/>
          <w:numId w:val="32"/>
        </w:numPr>
        <w:spacing w:after="0"/>
      </w:pPr>
      <w:r>
        <w:t xml:space="preserve">Emails that are sent through the programme will be have to be approved by the class teacher or computing coordinator first. </w:t>
      </w:r>
    </w:p>
    <w:p w14:paraId="77E80310" w14:textId="77777777" w:rsidR="001D11A0" w:rsidRDefault="001D11A0" w:rsidP="00DA4D00">
      <w:pPr>
        <w:pStyle w:val="TSB-Level1Numbers"/>
        <w:numPr>
          <w:ilvl w:val="0"/>
          <w:numId w:val="0"/>
        </w:numPr>
        <w:spacing w:after="0"/>
        <w:ind w:left="1424" w:hanging="431"/>
      </w:pPr>
    </w:p>
    <w:p w14:paraId="1ACA6783" w14:textId="77777777" w:rsidR="001D11A0" w:rsidRPr="004C3B5D" w:rsidRDefault="001D11A0" w:rsidP="00DA4D00">
      <w:pPr>
        <w:pStyle w:val="TSB-Level1Numbers"/>
        <w:numPr>
          <w:ilvl w:val="0"/>
          <w:numId w:val="0"/>
        </w:numPr>
        <w:spacing w:after="0"/>
        <w:ind w:left="1783"/>
      </w:pPr>
    </w:p>
    <w:p w14:paraId="61F1D93D" w14:textId="77777777" w:rsidR="00E02E15" w:rsidRPr="004C3B5D" w:rsidRDefault="00E02E15" w:rsidP="00DA4D00">
      <w:pPr>
        <w:pStyle w:val="Heading10"/>
        <w:rPr>
          <w:b/>
        </w:rPr>
      </w:pPr>
      <w:r w:rsidRPr="004C3B5D">
        <w:rPr>
          <w:b/>
        </w:rPr>
        <w:t>Cyb</w:t>
      </w:r>
      <w:bookmarkStart w:id="16" w:name="f"/>
      <w:bookmarkEnd w:id="16"/>
      <w:r w:rsidRPr="004C3B5D">
        <w:rPr>
          <w:b/>
        </w:rPr>
        <w:t>er</w:t>
      </w:r>
      <w:r w:rsidR="00A2425A" w:rsidRPr="004C3B5D">
        <w:rPr>
          <w:b/>
        </w:rPr>
        <w:t xml:space="preserve"> </w:t>
      </w:r>
      <w:r w:rsidRPr="004C3B5D">
        <w:rPr>
          <w:b/>
        </w:rPr>
        <w:t>bullying</w:t>
      </w:r>
    </w:p>
    <w:p w14:paraId="1627F266" w14:textId="77777777" w:rsidR="00E02E15" w:rsidRPr="004C3B5D" w:rsidRDefault="00335B7F" w:rsidP="00DA4D00">
      <w:pPr>
        <w:pStyle w:val="TSB-Level1Numbers"/>
      </w:pPr>
      <w:r w:rsidRPr="004C3B5D">
        <w:t>For the purpose of this policy, “cyber</w:t>
      </w:r>
      <w:r w:rsidR="00A2425A" w:rsidRPr="004C3B5D">
        <w:t xml:space="preserve"> </w:t>
      </w:r>
      <w:r w:rsidRPr="004C3B5D">
        <w:t xml:space="preserve">bullying” is </w:t>
      </w:r>
      <w:r w:rsidR="0081758D" w:rsidRPr="004C3B5D">
        <w:t>a form of bullying whereby an individual is the victim of harmful or offensive posting of information or images, online.</w:t>
      </w:r>
    </w:p>
    <w:p w14:paraId="158AE27D" w14:textId="77777777" w:rsidR="0081758D" w:rsidRPr="004C3B5D" w:rsidRDefault="0081758D" w:rsidP="00DA4D00">
      <w:pPr>
        <w:pStyle w:val="TSB-Level1Numbers"/>
      </w:pPr>
      <w:r w:rsidRPr="004C3B5D">
        <w:t xml:space="preserve">The </w:t>
      </w:r>
      <w:r w:rsidR="001951DC" w:rsidRPr="004C3B5D">
        <w:t>school</w:t>
      </w:r>
      <w:r w:rsidRPr="004C3B5D">
        <w:t xml:space="preserve"> </w:t>
      </w:r>
      <w:r w:rsidR="004108A5" w:rsidRPr="004C3B5D">
        <w:t>recognises that both staff and pupils may experience cyber</w:t>
      </w:r>
      <w:r w:rsidR="00A2425A" w:rsidRPr="004C3B5D">
        <w:t xml:space="preserve"> </w:t>
      </w:r>
      <w:r w:rsidR="004108A5" w:rsidRPr="004C3B5D">
        <w:t>bullying and will commit to preventing any instances that should occur.</w:t>
      </w:r>
    </w:p>
    <w:p w14:paraId="0C1F8811" w14:textId="77777777" w:rsidR="004108A5" w:rsidRPr="004C3B5D" w:rsidRDefault="004108A5" w:rsidP="00DA4D00">
      <w:pPr>
        <w:pStyle w:val="TSB-Level1Numbers"/>
      </w:pPr>
      <w:r w:rsidRPr="004C3B5D">
        <w:t xml:space="preserve">The </w:t>
      </w:r>
      <w:r w:rsidR="001951DC" w:rsidRPr="004C3B5D">
        <w:t>school</w:t>
      </w:r>
      <w:r w:rsidRPr="004C3B5D">
        <w:t xml:space="preserve"> will regularly educate staff</w:t>
      </w:r>
      <w:r w:rsidR="007601BF" w:rsidRPr="004C3B5D">
        <w:t>,</w:t>
      </w:r>
      <w:r w:rsidRPr="004C3B5D">
        <w:t xml:space="preserve"> pupils</w:t>
      </w:r>
      <w:r w:rsidR="007601BF" w:rsidRPr="004C3B5D">
        <w:t xml:space="preserve"> and parents</w:t>
      </w:r>
      <w:r w:rsidRPr="004C3B5D">
        <w:t xml:space="preserve"> on the importance of staying safe online, as wel</w:t>
      </w:r>
      <w:r w:rsidR="007601BF" w:rsidRPr="004C3B5D">
        <w:t xml:space="preserve">l as being considerate to what </w:t>
      </w:r>
      <w:r w:rsidR="00291B48" w:rsidRPr="004C3B5D">
        <w:t>they post</w:t>
      </w:r>
      <w:r w:rsidRPr="004C3B5D">
        <w:t xml:space="preserve"> online.</w:t>
      </w:r>
    </w:p>
    <w:p w14:paraId="30B39F8F" w14:textId="77777777" w:rsidR="004108A5" w:rsidRPr="004C3B5D" w:rsidRDefault="004108A5" w:rsidP="00DA4D00">
      <w:pPr>
        <w:pStyle w:val="TSB-Level1Numbers"/>
      </w:pPr>
      <w:r w:rsidRPr="004C3B5D">
        <w:t xml:space="preserve">The </w:t>
      </w:r>
      <w:r w:rsidR="001951DC" w:rsidRPr="004C3B5D">
        <w:t>school</w:t>
      </w:r>
      <w:r w:rsidRPr="004C3B5D">
        <w:t xml:space="preserve"> </w:t>
      </w:r>
      <w:r w:rsidR="007601BF" w:rsidRPr="004C3B5D">
        <w:t>will commit to creating a learning and teaching environment which is free from harassment and bullying, ensuring the happiness of all members of staff and pupils.</w:t>
      </w:r>
    </w:p>
    <w:p w14:paraId="75FD114E" w14:textId="77777777" w:rsidR="007601BF" w:rsidRPr="004C3B5D" w:rsidRDefault="007601BF" w:rsidP="00DA4D00">
      <w:pPr>
        <w:pStyle w:val="TSB-Level1Numbers"/>
      </w:pPr>
      <w:r w:rsidRPr="004C3B5D">
        <w:t xml:space="preserve">The </w:t>
      </w:r>
      <w:r w:rsidR="001951DC" w:rsidRPr="004C3B5D">
        <w:t>school</w:t>
      </w:r>
      <w:r w:rsidRPr="004C3B5D">
        <w:t xml:space="preserve"> has zero tolerance for cyber</w:t>
      </w:r>
      <w:r w:rsidR="00A2425A" w:rsidRPr="004C3B5D">
        <w:t xml:space="preserve"> </w:t>
      </w:r>
      <w:r w:rsidRPr="004C3B5D">
        <w:t xml:space="preserve">bullying, and any incidents will be treated with the upmost </w:t>
      </w:r>
      <w:r w:rsidR="00462F04" w:rsidRPr="004C3B5D">
        <w:t>seriousness</w:t>
      </w:r>
      <w:r w:rsidRPr="004C3B5D">
        <w:t xml:space="preserve"> and will be dealt with in accordance with our Anti-bullying Policy. </w:t>
      </w:r>
    </w:p>
    <w:p w14:paraId="088DCDCF" w14:textId="77777777" w:rsidR="002C147D" w:rsidRPr="004C3B5D" w:rsidRDefault="002C147D" w:rsidP="00DA4D00">
      <w:pPr>
        <w:pStyle w:val="TSB-Level1Numbers"/>
      </w:pPr>
      <w:r w:rsidRPr="004C3B5D">
        <w:t>The headteacher will decide whether it is appropriate to notify the police or anti-social behaviour coordinator in their LA of the action taken against a pupil.</w:t>
      </w:r>
    </w:p>
    <w:p w14:paraId="431D240A" w14:textId="77777777" w:rsidR="007601BF" w:rsidRPr="004C3B5D" w:rsidRDefault="007601BF" w:rsidP="00DA4D00">
      <w:pPr>
        <w:pStyle w:val="Heading10"/>
        <w:rPr>
          <w:b/>
        </w:rPr>
      </w:pPr>
      <w:r w:rsidRPr="004C3B5D">
        <w:rPr>
          <w:b/>
        </w:rPr>
        <w:lastRenderedPageBreak/>
        <w:t>Reporting m</w:t>
      </w:r>
      <w:bookmarkStart w:id="17" w:name="g"/>
      <w:bookmarkEnd w:id="17"/>
      <w:r w:rsidRPr="004C3B5D">
        <w:rPr>
          <w:b/>
        </w:rPr>
        <w:t>isuse</w:t>
      </w:r>
    </w:p>
    <w:p w14:paraId="4FFC630E" w14:textId="77777777" w:rsidR="007601BF" w:rsidRPr="004C3B5D" w:rsidRDefault="007601BF" w:rsidP="00DA4D00">
      <w:pPr>
        <w:pStyle w:val="TSB-Level1Numbers"/>
      </w:pPr>
      <w:r w:rsidRPr="004C3B5D">
        <w:t>Misuse by pupils:</w:t>
      </w:r>
    </w:p>
    <w:p w14:paraId="2070FE9B" w14:textId="2B5359B7" w:rsidR="002C147D" w:rsidRPr="004C3B5D" w:rsidRDefault="002C147D" w:rsidP="00DA4D00">
      <w:pPr>
        <w:pStyle w:val="TSB-Level1Numbers"/>
        <w:numPr>
          <w:ilvl w:val="0"/>
          <w:numId w:val="15"/>
        </w:numPr>
        <w:spacing w:after="0"/>
      </w:pPr>
      <w:r w:rsidRPr="004C3B5D">
        <w:t>Teachers have the power to discipline pupils who engage in misbehaviour with</w:t>
      </w:r>
      <w:r w:rsidR="003A301E">
        <w:t xml:space="preserve"> regard</w:t>
      </w:r>
      <w:r w:rsidRPr="004C3B5D">
        <w:t xml:space="preserve"> to internet use.</w:t>
      </w:r>
    </w:p>
    <w:p w14:paraId="29E45714" w14:textId="77777777" w:rsidR="002C147D" w:rsidRPr="004C3B5D" w:rsidRDefault="002C147D" w:rsidP="00DA4D00">
      <w:pPr>
        <w:pStyle w:val="TSB-Level1Numbers"/>
        <w:numPr>
          <w:ilvl w:val="0"/>
          <w:numId w:val="15"/>
        </w:numPr>
        <w:spacing w:after="0"/>
      </w:pPr>
      <w:r w:rsidRPr="004C3B5D">
        <w:t xml:space="preserve">Any instances of misuse should be immediately reported to a member of staff, who will then report this to the headteacher. </w:t>
      </w:r>
    </w:p>
    <w:p w14:paraId="37ED5AC8" w14:textId="77777777" w:rsidR="007601BF" w:rsidRPr="004C3B5D" w:rsidRDefault="007601BF" w:rsidP="00DA4D00">
      <w:pPr>
        <w:pStyle w:val="TSB-Level1Numbers"/>
        <w:numPr>
          <w:ilvl w:val="0"/>
          <w:numId w:val="15"/>
        </w:numPr>
        <w:spacing w:after="0"/>
      </w:pPr>
      <w:r w:rsidRPr="004C3B5D">
        <w:t xml:space="preserve">Any pupil who does not adhere to the rules outlined in our Acceptable Use </w:t>
      </w:r>
      <w:r w:rsidR="002C147D" w:rsidRPr="004C3B5D">
        <w:t>Policy and</w:t>
      </w:r>
      <w:r w:rsidRPr="004C3B5D">
        <w:t xml:space="preserve"> is found to be wilfully misusing the internet</w:t>
      </w:r>
      <w:r w:rsidR="002C147D" w:rsidRPr="004C3B5D">
        <w:t>,</w:t>
      </w:r>
      <w:r w:rsidRPr="004C3B5D">
        <w:t xml:space="preserve"> will have a lett</w:t>
      </w:r>
      <w:r w:rsidR="002C147D" w:rsidRPr="004C3B5D">
        <w:t>er sent to their parents/carers</w:t>
      </w:r>
      <w:r w:rsidRPr="004C3B5D">
        <w:t xml:space="preserve"> explaining the reason for suspending their internet use.</w:t>
      </w:r>
    </w:p>
    <w:p w14:paraId="27C06D32" w14:textId="77777777" w:rsidR="002C147D" w:rsidRDefault="002C147D" w:rsidP="00DA4D00">
      <w:pPr>
        <w:pStyle w:val="TSB-Level1Numbers"/>
        <w:numPr>
          <w:ilvl w:val="0"/>
          <w:numId w:val="15"/>
        </w:numPr>
        <w:spacing w:after="0"/>
      </w:pPr>
      <w:r w:rsidRPr="004C3B5D">
        <w:t>Members of staff may</w:t>
      </w:r>
      <w:r w:rsidR="00A2425A" w:rsidRPr="004C3B5D">
        <w:t xml:space="preserve"> decide to issue other forms of disciplinary action</w:t>
      </w:r>
      <w:r w:rsidRPr="004C3B5D">
        <w:t xml:space="preserve"> to a pupil upon the misuse of </w:t>
      </w:r>
      <w:r w:rsidR="009457F8" w:rsidRPr="004C3B5D">
        <w:t xml:space="preserve">the </w:t>
      </w:r>
      <w:r w:rsidRPr="004C3B5D">
        <w:t>internet. This will be discussed with the headteacher and</w:t>
      </w:r>
      <w:r>
        <w:t xml:space="preserve"> will be issued once the pupil is on the </w:t>
      </w:r>
      <w:r w:rsidR="001951DC">
        <w:t>school</w:t>
      </w:r>
      <w:r w:rsidRPr="00291B48">
        <w:rPr>
          <w:highlight w:val="lightGray"/>
        </w:rPr>
        <w:t xml:space="preserve"> </w:t>
      </w:r>
      <w:r>
        <w:t>premises.</w:t>
      </w:r>
    </w:p>
    <w:p w14:paraId="1C29D608" w14:textId="77777777" w:rsidR="002C147D" w:rsidRPr="004C3B5D" w:rsidRDefault="002C147D" w:rsidP="00DA4D00">
      <w:pPr>
        <w:pStyle w:val="TSB-Level1Numbers"/>
        <w:numPr>
          <w:ilvl w:val="0"/>
          <w:numId w:val="15"/>
        </w:numPr>
        <w:spacing w:after="0"/>
      </w:pPr>
      <w:r w:rsidRPr="004C3B5D">
        <w:t>Complaints of a child protection nature shall be dealt with in accordance with our Child Protection Policy.</w:t>
      </w:r>
    </w:p>
    <w:p w14:paraId="0C04B399" w14:textId="77777777" w:rsidR="001F0C54" w:rsidRPr="004C3B5D" w:rsidRDefault="001F0C54" w:rsidP="00DA4D00">
      <w:pPr>
        <w:pStyle w:val="TSB-Level1Numbers"/>
        <w:numPr>
          <w:ilvl w:val="0"/>
          <w:numId w:val="0"/>
        </w:numPr>
        <w:spacing w:after="0"/>
        <w:ind w:left="2143"/>
      </w:pPr>
    </w:p>
    <w:p w14:paraId="2B6A9B06" w14:textId="77777777" w:rsidR="001F0C54" w:rsidRPr="004C3B5D" w:rsidRDefault="002C147D" w:rsidP="00DA4D00">
      <w:pPr>
        <w:pStyle w:val="TSB-Level1Numbers"/>
      </w:pPr>
      <w:r w:rsidRPr="004C3B5D">
        <w:t>Misuse by staff:</w:t>
      </w:r>
    </w:p>
    <w:p w14:paraId="33C9EFA0" w14:textId="77777777" w:rsidR="002C147D" w:rsidRPr="004C3B5D" w:rsidRDefault="002C147D" w:rsidP="00DA4D00">
      <w:pPr>
        <w:pStyle w:val="TSB-Level1Numbers"/>
        <w:numPr>
          <w:ilvl w:val="0"/>
          <w:numId w:val="16"/>
        </w:numPr>
        <w:spacing w:after="0"/>
      </w:pPr>
      <w:r w:rsidRPr="004C3B5D">
        <w:t xml:space="preserve">Any misuse of </w:t>
      </w:r>
      <w:r w:rsidR="009457F8" w:rsidRPr="004C3B5D">
        <w:t xml:space="preserve">the </w:t>
      </w:r>
      <w:r w:rsidRPr="004C3B5D">
        <w:t>internet by a member of staff should be immediately reported to the headteacher.</w:t>
      </w:r>
    </w:p>
    <w:p w14:paraId="64FA9AAD" w14:textId="77777777" w:rsidR="00B335E7" w:rsidRPr="004C3B5D" w:rsidRDefault="002C147D" w:rsidP="00DA4D00">
      <w:pPr>
        <w:pStyle w:val="TSB-Level1Numbers"/>
        <w:numPr>
          <w:ilvl w:val="0"/>
          <w:numId w:val="16"/>
        </w:numPr>
        <w:spacing w:after="0"/>
      </w:pPr>
      <w:r w:rsidRPr="004C3B5D">
        <w:t>The headteacher will deal with such incidents in accordance with the Allegations Against Staff Policy, and may dec</w:t>
      </w:r>
      <w:r w:rsidR="00586251" w:rsidRPr="004C3B5D">
        <w:t>ide to</w:t>
      </w:r>
      <w:r w:rsidR="00A2425A" w:rsidRPr="004C3B5D">
        <w:t xml:space="preserve"> take disciplinary action against</w:t>
      </w:r>
      <w:r w:rsidR="00586251" w:rsidRPr="004C3B5D">
        <w:t xml:space="preserve"> the member of staff.</w:t>
      </w:r>
    </w:p>
    <w:p w14:paraId="7D0CB89C" w14:textId="77777777" w:rsidR="00586251" w:rsidRDefault="00586251" w:rsidP="00DA4D00">
      <w:pPr>
        <w:pStyle w:val="TSB-Level1Numbers"/>
        <w:numPr>
          <w:ilvl w:val="0"/>
          <w:numId w:val="16"/>
        </w:numPr>
        <w:spacing w:after="0"/>
      </w:pPr>
      <w:r w:rsidRPr="004C3B5D">
        <w:t>The headteacher will decide whether it is appropriate to notify the police or anti-social behaviour</w:t>
      </w:r>
      <w:r w:rsidRPr="00CD26E4">
        <w:t xml:space="preserve"> coordinator in their</w:t>
      </w:r>
      <w:r>
        <w:t xml:space="preserve"> LA</w:t>
      </w:r>
      <w:r w:rsidRPr="00CD26E4">
        <w:t xml:space="preserve"> of the action taken against</w:t>
      </w:r>
      <w:r>
        <w:t xml:space="preserve"> a member of staff.</w:t>
      </w:r>
    </w:p>
    <w:p w14:paraId="6C1329BC" w14:textId="77777777" w:rsidR="00B47EA6" w:rsidRDefault="00B47EA6" w:rsidP="00DA4D00">
      <w:pPr>
        <w:pStyle w:val="Heading10"/>
        <w:numPr>
          <w:ilvl w:val="0"/>
          <w:numId w:val="0"/>
        </w:numPr>
        <w:tabs>
          <w:tab w:val="left" w:pos="6786"/>
        </w:tabs>
      </w:pPr>
      <w:bookmarkStart w:id="18" w:name="_Appendix_1_–"/>
      <w:bookmarkStart w:id="19" w:name="_Appendix_4_-"/>
      <w:bookmarkStart w:id="20" w:name="_Appendix_2_–"/>
      <w:bookmarkStart w:id="21" w:name="_Appendix_2_–_1"/>
      <w:bookmarkEnd w:id="18"/>
      <w:bookmarkEnd w:id="19"/>
      <w:bookmarkEnd w:id="20"/>
      <w:bookmarkEnd w:id="21"/>
    </w:p>
    <w:p w14:paraId="3635153F" w14:textId="77777777" w:rsidR="00462F04" w:rsidRPr="00462F04" w:rsidRDefault="00462F04" w:rsidP="00DA4D00"/>
    <w:sectPr w:rsidR="00462F04" w:rsidRPr="00462F04" w:rsidSect="002C444D">
      <w:footerReference w:type="default" r:id="rId12"/>
      <w:pgSz w:w="11906" w:h="16838"/>
      <w:pgMar w:top="1440" w:right="1440" w:bottom="1440" w:left="1440" w:header="564" w:footer="5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2D8872" w14:textId="77777777" w:rsidR="00201685" w:rsidRDefault="00201685" w:rsidP="00AD4155">
      <w:pPr>
        <w:spacing w:after="0" w:line="240" w:lineRule="auto"/>
      </w:pPr>
      <w:r>
        <w:separator/>
      </w:r>
    </w:p>
  </w:endnote>
  <w:endnote w:type="continuationSeparator" w:id="0">
    <w:p w14:paraId="10D88317" w14:textId="77777777" w:rsidR="00201685" w:rsidRDefault="00201685" w:rsidP="00AD4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9E45D644-27E8-4DD7-BA96-876E57D207E5}"/>
  </w:font>
  <w:font w:name="Gisha">
    <w:altName w:val="Malgun Gothic Semilight"/>
    <w:charset w:val="00"/>
    <w:family w:val="swiss"/>
    <w:pitch w:val="variable"/>
    <w:sig w:usb0="00000000" w:usb1="40000042" w:usb2="00000000" w:usb3="00000000" w:csb0="00000021" w:csb1="00000000"/>
    <w:embedRegular r:id="rId2" w:fontKey="{FD121F63-712E-424C-94A3-27DBA3E8C04F}"/>
    <w:embedBold r:id="rId3" w:fontKey="{F9B36F58-08CF-4133-A16D-A015CC6729C3}"/>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8020875"/>
      <w:docPartObj>
        <w:docPartGallery w:val="Page Numbers (Bottom of Page)"/>
        <w:docPartUnique/>
      </w:docPartObj>
    </w:sdtPr>
    <w:sdtEndPr/>
    <w:sdtContent>
      <w:sdt>
        <w:sdtPr>
          <w:id w:val="-1769616900"/>
          <w:docPartObj>
            <w:docPartGallery w:val="Page Numbers (Top of Page)"/>
            <w:docPartUnique/>
          </w:docPartObj>
        </w:sdtPr>
        <w:sdtEndPr/>
        <w:sdtContent>
          <w:p w14:paraId="3DBEE579" w14:textId="3CFF70D0" w:rsidR="00DA4D00" w:rsidRDefault="00DA4D00" w:rsidP="00DA4D00">
            <w:pPr>
              <w:pStyle w:val="Footer"/>
            </w:pPr>
            <w:r w:rsidRPr="00DA4D00">
              <w:rPr>
                <w:rFonts w:ascii="Tahoma" w:hAnsi="Tahoma" w:cs="Tahoma"/>
                <w:sz w:val="20"/>
                <w:szCs w:val="20"/>
              </w:rPr>
              <w:t xml:space="preserve">Blofield Primary School E-safety policy   January 2022    </w:t>
            </w:r>
            <w:r>
              <w:tab/>
              <w:t xml:space="preserve">Page </w:t>
            </w:r>
            <w:r>
              <w:rPr>
                <w:b/>
                <w:bCs/>
                <w:sz w:val="24"/>
                <w:szCs w:val="24"/>
              </w:rPr>
              <w:fldChar w:fldCharType="begin"/>
            </w:r>
            <w:r>
              <w:rPr>
                <w:b/>
                <w:bCs/>
              </w:rPr>
              <w:instrText xml:space="preserve"> PAGE </w:instrText>
            </w:r>
            <w:r>
              <w:rPr>
                <w:b/>
                <w:bCs/>
                <w:sz w:val="24"/>
                <w:szCs w:val="24"/>
              </w:rPr>
              <w:fldChar w:fldCharType="separate"/>
            </w:r>
            <w:r w:rsidR="00EB06F3">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B06F3">
              <w:rPr>
                <w:b/>
                <w:bCs/>
                <w:noProof/>
              </w:rPr>
              <w:t>9</w:t>
            </w:r>
            <w:r>
              <w:rPr>
                <w:b/>
                <w:bCs/>
                <w:sz w:val="24"/>
                <w:szCs w:val="24"/>
              </w:rPr>
              <w:fldChar w:fldCharType="end"/>
            </w:r>
          </w:p>
        </w:sdtContent>
      </w:sdt>
    </w:sdtContent>
  </w:sdt>
  <w:p w14:paraId="5A90A721" w14:textId="77777777" w:rsidR="007608BB" w:rsidRDefault="007608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6878D9" w14:textId="77777777" w:rsidR="00201685" w:rsidRDefault="00201685" w:rsidP="00AD4155">
      <w:pPr>
        <w:spacing w:after="0" w:line="240" w:lineRule="auto"/>
      </w:pPr>
      <w:r>
        <w:separator/>
      </w:r>
    </w:p>
  </w:footnote>
  <w:footnote w:type="continuationSeparator" w:id="0">
    <w:p w14:paraId="14F11133" w14:textId="77777777" w:rsidR="00201685" w:rsidRDefault="00201685" w:rsidP="00AD41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09C6"/>
    <w:multiLevelType w:val="hybridMultilevel"/>
    <w:tmpl w:val="54BAE64A"/>
    <w:lvl w:ilvl="0" w:tplc="9BA4544E">
      <w:start w:val="1"/>
      <w:numFmt w:val="bullet"/>
      <w:lvlText w:val="-"/>
      <w:lvlJc w:val="left"/>
      <w:pPr>
        <w:ind w:left="2143" w:hanging="360"/>
      </w:pPr>
      <w:rPr>
        <w:rFonts w:ascii="Courier New" w:hAnsi="Courier New"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B445E8A"/>
    <w:multiLevelType w:val="hybridMultilevel"/>
    <w:tmpl w:val="512447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A3D9C"/>
    <w:multiLevelType w:val="hybridMultilevel"/>
    <w:tmpl w:val="A6628E48"/>
    <w:lvl w:ilvl="0" w:tplc="9BA4544E">
      <w:start w:val="1"/>
      <w:numFmt w:val="bullet"/>
      <w:lvlText w:val="-"/>
      <w:lvlJc w:val="left"/>
      <w:pPr>
        <w:ind w:left="2143" w:hanging="360"/>
      </w:pPr>
      <w:rPr>
        <w:rFonts w:ascii="Courier New" w:hAnsi="Courier New"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 w15:restartNumberingAfterBreak="0">
    <w:nsid w:val="157E4256"/>
    <w:multiLevelType w:val="hybridMultilevel"/>
    <w:tmpl w:val="D2DE3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A85D8B"/>
    <w:multiLevelType w:val="hybridMultilevel"/>
    <w:tmpl w:val="BE927F18"/>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6" w15:restartNumberingAfterBreak="0">
    <w:nsid w:val="1EC2388C"/>
    <w:multiLevelType w:val="hybridMultilevel"/>
    <w:tmpl w:val="25AEEF86"/>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7" w15:restartNumberingAfterBreak="0">
    <w:nsid w:val="1FA53D9D"/>
    <w:multiLevelType w:val="hybridMultilevel"/>
    <w:tmpl w:val="F8402FD0"/>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8" w15:restartNumberingAfterBreak="0">
    <w:nsid w:val="27744EFE"/>
    <w:multiLevelType w:val="hybridMultilevel"/>
    <w:tmpl w:val="748217B0"/>
    <w:lvl w:ilvl="0" w:tplc="9BA4544E">
      <w:start w:val="1"/>
      <w:numFmt w:val="bullet"/>
      <w:lvlText w:val="-"/>
      <w:lvlJc w:val="left"/>
      <w:pPr>
        <w:ind w:left="2143" w:hanging="360"/>
      </w:pPr>
      <w:rPr>
        <w:rFonts w:ascii="Courier New" w:hAnsi="Courier New"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9" w15:restartNumberingAfterBreak="0">
    <w:nsid w:val="2B3F4ACF"/>
    <w:multiLevelType w:val="hybridMultilevel"/>
    <w:tmpl w:val="429E2F90"/>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0" w15:restartNumberingAfterBreak="0">
    <w:nsid w:val="2F1331DB"/>
    <w:multiLevelType w:val="hybridMultilevel"/>
    <w:tmpl w:val="98D478F2"/>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1" w15:restartNumberingAfterBreak="0">
    <w:nsid w:val="352209D4"/>
    <w:multiLevelType w:val="hybridMultilevel"/>
    <w:tmpl w:val="58342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152D3E"/>
    <w:multiLevelType w:val="hybridMultilevel"/>
    <w:tmpl w:val="B3263188"/>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3" w15:restartNumberingAfterBreak="0">
    <w:nsid w:val="401C36C6"/>
    <w:multiLevelType w:val="hybridMultilevel"/>
    <w:tmpl w:val="25B6147A"/>
    <w:lvl w:ilvl="0" w:tplc="9BA4544E">
      <w:start w:val="1"/>
      <w:numFmt w:val="bullet"/>
      <w:lvlText w:val="-"/>
      <w:lvlJc w:val="left"/>
      <w:pPr>
        <w:ind w:left="2143" w:hanging="360"/>
      </w:pPr>
      <w:rPr>
        <w:rFonts w:ascii="Courier New" w:hAnsi="Courier New"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4" w15:restartNumberingAfterBreak="0">
    <w:nsid w:val="40942AFF"/>
    <w:multiLevelType w:val="hybridMultilevel"/>
    <w:tmpl w:val="4C9EB482"/>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5" w15:restartNumberingAfterBreak="0">
    <w:nsid w:val="438C22A1"/>
    <w:multiLevelType w:val="multilevel"/>
    <w:tmpl w:val="7C621AEA"/>
    <w:numStyleLink w:val="Style1"/>
  </w:abstractNum>
  <w:abstractNum w:abstractNumId="16" w15:restartNumberingAfterBreak="0">
    <w:nsid w:val="44E70FBA"/>
    <w:multiLevelType w:val="hybridMultilevel"/>
    <w:tmpl w:val="29062DEA"/>
    <w:lvl w:ilvl="0" w:tplc="9BA4544E">
      <w:start w:val="1"/>
      <w:numFmt w:val="bullet"/>
      <w:lvlText w:val="-"/>
      <w:lvlJc w:val="left"/>
      <w:pPr>
        <w:ind w:left="2143" w:hanging="360"/>
      </w:pPr>
      <w:rPr>
        <w:rFonts w:ascii="Courier New" w:hAnsi="Courier New"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7" w15:restartNumberingAfterBreak="0">
    <w:nsid w:val="4C162D4A"/>
    <w:multiLevelType w:val="hybridMultilevel"/>
    <w:tmpl w:val="45321E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FE44FF"/>
    <w:multiLevelType w:val="hybridMultilevel"/>
    <w:tmpl w:val="5C9A076C"/>
    <w:lvl w:ilvl="0" w:tplc="9BA4544E">
      <w:start w:val="1"/>
      <w:numFmt w:val="bullet"/>
      <w:lvlText w:val="-"/>
      <w:lvlJc w:val="left"/>
      <w:pPr>
        <w:ind w:left="2143" w:hanging="360"/>
      </w:pPr>
      <w:rPr>
        <w:rFonts w:ascii="Courier New" w:hAnsi="Courier New"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9" w15:restartNumberingAfterBreak="0">
    <w:nsid w:val="4E4E52F6"/>
    <w:multiLevelType w:val="hybridMultilevel"/>
    <w:tmpl w:val="DEB0C122"/>
    <w:lvl w:ilvl="0" w:tplc="9BA4544E">
      <w:start w:val="1"/>
      <w:numFmt w:val="bullet"/>
      <w:lvlText w:val="-"/>
      <w:lvlJc w:val="left"/>
      <w:pPr>
        <w:ind w:left="2143" w:hanging="360"/>
      </w:pPr>
      <w:rPr>
        <w:rFonts w:ascii="Courier New" w:hAnsi="Courier New"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0" w15:restartNumberingAfterBreak="0">
    <w:nsid w:val="5057684A"/>
    <w:multiLevelType w:val="hybridMultilevel"/>
    <w:tmpl w:val="4DECB3A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1"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57A63EB"/>
    <w:multiLevelType w:val="hybridMultilevel"/>
    <w:tmpl w:val="3392C4D4"/>
    <w:lvl w:ilvl="0" w:tplc="8A86D79C">
      <w:start w:val="1"/>
      <w:numFmt w:val="bullet"/>
      <w:pStyle w:val="TSB-PolicyBullets"/>
      <w:lvlText w:val=""/>
      <w:lvlJc w:val="left"/>
      <w:pPr>
        <w:ind w:left="3223" w:hanging="360"/>
      </w:pPr>
      <w:rPr>
        <w:rFonts w:ascii="Symbol" w:hAnsi="Symbol" w:hint="default"/>
      </w:rPr>
    </w:lvl>
    <w:lvl w:ilvl="1" w:tplc="08090003">
      <w:start w:val="1"/>
      <w:numFmt w:val="bullet"/>
      <w:lvlText w:val="o"/>
      <w:lvlJc w:val="left"/>
      <w:pPr>
        <w:ind w:left="3943" w:hanging="360"/>
      </w:pPr>
      <w:rPr>
        <w:rFonts w:ascii="Courier New" w:hAnsi="Courier New" w:cs="Courier New" w:hint="default"/>
      </w:rPr>
    </w:lvl>
    <w:lvl w:ilvl="2" w:tplc="08090005" w:tentative="1">
      <w:start w:val="1"/>
      <w:numFmt w:val="bullet"/>
      <w:lvlText w:val=""/>
      <w:lvlJc w:val="left"/>
      <w:pPr>
        <w:ind w:left="4663" w:hanging="360"/>
      </w:pPr>
      <w:rPr>
        <w:rFonts w:ascii="Wingdings" w:hAnsi="Wingdings" w:hint="default"/>
      </w:rPr>
    </w:lvl>
    <w:lvl w:ilvl="3" w:tplc="08090001" w:tentative="1">
      <w:start w:val="1"/>
      <w:numFmt w:val="bullet"/>
      <w:lvlText w:val=""/>
      <w:lvlJc w:val="left"/>
      <w:pPr>
        <w:ind w:left="5383" w:hanging="360"/>
      </w:pPr>
      <w:rPr>
        <w:rFonts w:ascii="Symbol" w:hAnsi="Symbol" w:hint="default"/>
      </w:rPr>
    </w:lvl>
    <w:lvl w:ilvl="4" w:tplc="08090003" w:tentative="1">
      <w:start w:val="1"/>
      <w:numFmt w:val="bullet"/>
      <w:lvlText w:val="o"/>
      <w:lvlJc w:val="left"/>
      <w:pPr>
        <w:ind w:left="6103" w:hanging="360"/>
      </w:pPr>
      <w:rPr>
        <w:rFonts w:ascii="Courier New" w:hAnsi="Courier New" w:cs="Courier New" w:hint="default"/>
      </w:rPr>
    </w:lvl>
    <w:lvl w:ilvl="5" w:tplc="08090005" w:tentative="1">
      <w:start w:val="1"/>
      <w:numFmt w:val="bullet"/>
      <w:lvlText w:val=""/>
      <w:lvlJc w:val="left"/>
      <w:pPr>
        <w:ind w:left="6823" w:hanging="360"/>
      </w:pPr>
      <w:rPr>
        <w:rFonts w:ascii="Wingdings" w:hAnsi="Wingdings" w:hint="default"/>
      </w:rPr>
    </w:lvl>
    <w:lvl w:ilvl="6" w:tplc="08090001" w:tentative="1">
      <w:start w:val="1"/>
      <w:numFmt w:val="bullet"/>
      <w:lvlText w:val=""/>
      <w:lvlJc w:val="left"/>
      <w:pPr>
        <w:ind w:left="7543" w:hanging="360"/>
      </w:pPr>
      <w:rPr>
        <w:rFonts w:ascii="Symbol" w:hAnsi="Symbol" w:hint="default"/>
      </w:rPr>
    </w:lvl>
    <w:lvl w:ilvl="7" w:tplc="08090003" w:tentative="1">
      <w:start w:val="1"/>
      <w:numFmt w:val="bullet"/>
      <w:lvlText w:val="o"/>
      <w:lvlJc w:val="left"/>
      <w:pPr>
        <w:ind w:left="8263" w:hanging="360"/>
      </w:pPr>
      <w:rPr>
        <w:rFonts w:ascii="Courier New" w:hAnsi="Courier New" w:cs="Courier New" w:hint="default"/>
      </w:rPr>
    </w:lvl>
    <w:lvl w:ilvl="8" w:tplc="08090005" w:tentative="1">
      <w:start w:val="1"/>
      <w:numFmt w:val="bullet"/>
      <w:lvlText w:val=""/>
      <w:lvlJc w:val="left"/>
      <w:pPr>
        <w:ind w:left="8983" w:hanging="360"/>
      </w:pPr>
      <w:rPr>
        <w:rFonts w:ascii="Wingdings" w:hAnsi="Wingdings" w:hint="default"/>
      </w:rPr>
    </w:lvl>
  </w:abstractNum>
  <w:abstractNum w:abstractNumId="23" w15:restartNumberingAfterBreak="0">
    <w:nsid w:val="56EA10AE"/>
    <w:multiLevelType w:val="hybridMultilevel"/>
    <w:tmpl w:val="3FC24356"/>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4" w15:restartNumberingAfterBreak="0">
    <w:nsid w:val="65511C28"/>
    <w:multiLevelType w:val="hybridMultilevel"/>
    <w:tmpl w:val="E77E7D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D2A219E"/>
    <w:multiLevelType w:val="hybridMultilevel"/>
    <w:tmpl w:val="B0A8BA74"/>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73205D82"/>
    <w:multiLevelType w:val="hybridMultilevel"/>
    <w:tmpl w:val="ED72E536"/>
    <w:lvl w:ilvl="0" w:tplc="9BA4544E">
      <w:start w:val="1"/>
      <w:numFmt w:val="bullet"/>
      <w:lvlText w:val="-"/>
      <w:lvlJc w:val="left"/>
      <w:pPr>
        <w:ind w:left="2143" w:hanging="360"/>
      </w:pPr>
      <w:rPr>
        <w:rFonts w:ascii="Courier New" w:hAnsi="Courier New"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9" w15:restartNumberingAfterBreak="0">
    <w:nsid w:val="7EE9736D"/>
    <w:multiLevelType w:val="hybridMultilevel"/>
    <w:tmpl w:val="FD3A3596"/>
    <w:lvl w:ilvl="0" w:tplc="9BA4544E">
      <w:start w:val="1"/>
      <w:numFmt w:val="bullet"/>
      <w:lvlText w:val="-"/>
      <w:lvlJc w:val="left"/>
      <w:pPr>
        <w:ind w:left="2143" w:hanging="360"/>
      </w:pPr>
      <w:rPr>
        <w:rFonts w:ascii="Courier New" w:hAnsi="Courier New"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num w:numId="1">
    <w:abstractNumId w:val="25"/>
  </w:num>
  <w:num w:numId="2">
    <w:abstractNumId w:val="27"/>
  </w:num>
  <w:num w:numId="3">
    <w:abstractNumId w:val="21"/>
  </w:num>
  <w:num w:numId="4">
    <w:abstractNumId w:val="15"/>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206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
  </w:num>
  <w:num w:numId="6">
    <w:abstractNumId w:val="22"/>
  </w:num>
  <w:num w:numId="7">
    <w:abstractNumId w:val="15"/>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0"/>
  </w:num>
  <w:num w:numId="9">
    <w:abstractNumId w:val="3"/>
  </w:num>
  <w:num w:numId="10">
    <w:abstractNumId w:val="19"/>
  </w:num>
  <w:num w:numId="11">
    <w:abstractNumId w:val="18"/>
  </w:num>
  <w:num w:numId="12">
    <w:abstractNumId w:val="29"/>
  </w:num>
  <w:num w:numId="13">
    <w:abstractNumId w:val="13"/>
  </w:num>
  <w:num w:numId="14">
    <w:abstractNumId w:val="8"/>
  </w:num>
  <w:num w:numId="15">
    <w:abstractNumId w:val="16"/>
  </w:num>
  <w:num w:numId="16">
    <w:abstractNumId w:val="28"/>
  </w:num>
  <w:num w:numId="17">
    <w:abstractNumId w:val="23"/>
  </w:num>
  <w:num w:numId="18">
    <w:abstractNumId w:val="6"/>
  </w:num>
  <w:num w:numId="19">
    <w:abstractNumId w:val="26"/>
  </w:num>
  <w:num w:numId="20">
    <w:abstractNumId w:val="9"/>
  </w:num>
  <w:num w:numId="21">
    <w:abstractNumId w:val="24"/>
  </w:num>
  <w:num w:numId="22">
    <w:abstractNumId w:val="5"/>
  </w:num>
  <w:num w:numId="23">
    <w:abstractNumId w:val="14"/>
  </w:num>
  <w:num w:numId="24">
    <w:abstractNumId w:val="10"/>
  </w:num>
  <w:num w:numId="25">
    <w:abstractNumId w:val="2"/>
  </w:num>
  <w:num w:numId="26">
    <w:abstractNumId w:val="17"/>
  </w:num>
  <w:num w:numId="27">
    <w:abstractNumId w:val="15"/>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4"/>
  </w:num>
  <w:num w:numId="29">
    <w:abstractNumId w:val="11"/>
  </w:num>
  <w:num w:numId="30">
    <w:abstractNumId w:val="12"/>
  </w:num>
  <w:num w:numId="31">
    <w:abstractNumId w:val="20"/>
  </w:num>
  <w:num w:numId="32">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9F4"/>
    <w:rsid w:val="000100B6"/>
    <w:rsid w:val="0001177F"/>
    <w:rsid w:val="000118E2"/>
    <w:rsid w:val="00014CF2"/>
    <w:rsid w:val="000156B2"/>
    <w:rsid w:val="00015C00"/>
    <w:rsid w:val="0002263A"/>
    <w:rsid w:val="000309F5"/>
    <w:rsid w:val="00037174"/>
    <w:rsid w:val="000402B3"/>
    <w:rsid w:val="00040C15"/>
    <w:rsid w:val="00040E9B"/>
    <w:rsid w:val="0004203D"/>
    <w:rsid w:val="00042069"/>
    <w:rsid w:val="000424D3"/>
    <w:rsid w:val="00046494"/>
    <w:rsid w:val="00046675"/>
    <w:rsid w:val="00046958"/>
    <w:rsid w:val="00047288"/>
    <w:rsid w:val="00056533"/>
    <w:rsid w:val="000567E2"/>
    <w:rsid w:val="000606F6"/>
    <w:rsid w:val="00065C6B"/>
    <w:rsid w:val="00080091"/>
    <w:rsid w:val="00080874"/>
    <w:rsid w:val="00091FEF"/>
    <w:rsid w:val="00095EF3"/>
    <w:rsid w:val="000A6B9C"/>
    <w:rsid w:val="000A738F"/>
    <w:rsid w:val="000B1080"/>
    <w:rsid w:val="000B11F3"/>
    <w:rsid w:val="000B16CC"/>
    <w:rsid w:val="000B213E"/>
    <w:rsid w:val="000B2B4E"/>
    <w:rsid w:val="000B44E5"/>
    <w:rsid w:val="000B4624"/>
    <w:rsid w:val="000B7B80"/>
    <w:rsid w:val="000C061E"/>
    <w:rsid w:val="000C7259"/>
    <w:rsid w:val="000D00DE"/>
    <w:rsid w:val="000D200A"/>
    <w:rsid w:val="000D32B6"/>
    <w:rsid w:val="000D618A"/>
    <w:rsid w:val="000D6CB9"/>
    <w:rsid w:val="000E006C"/>
    <w:rsid w:val="000E2C37"/>
    <w:rsid w:val="000E3A6F"/>
    <w:rsid w:val="000E451C"/>
    <w:rsid w:val="000E4979"/>
    <w:rsid w:val="000E6EDE"/>
    <w:rsid w:val="000F0BDC"/>
    <w:rsid w:val="000F2717"/>
    <w:rsid w:val="000F6641"/>
    <w:rsid w:val="000F7891"/>
    <w:rsid w:val="0010261D"/>
    <w:rsid w:val="001027B0"/>
    <w:rsid w:val="00102F13"/>
    <w:rsid w:val="001041F9"/>
    <w:rsid w:val="00104487"/>
    <w:rsid w:val="00111AB1"/>
    <w:rsid w:val="00112B99"/>
    <w:rsid w:val="00114F0B"/>
    <w:rsid w:val="001161EF"/>
    <w:rsid w:val="00122ED0"/>
    <w:rsid w:val="0012519B"/>
    <w:rsid w:val="001274D5"/>
    <w:rsid w:val="00127C83"/>
    <w:rsid w:val="001352CE"/>
    <w:rsid w:val="00137C5D"/>
    <w:rsid w:val="00141236"/>
    <w:rsid w:val="001509F4"/>
    <w:rsid w:val="001635E9"/>
    <w:rsid w:val="00164909"/>
    <w:rsid w:val="00166C2A"/>
    <w:rsid w:val="0017087A"/>
    <w:rsid w:val="001709BB"/>
    <w:rsid w:val="00171113"/>
    <w:rsid w:val="001769DF"/>
    <w:rsid w:val="00180455"/>
    <w:rsid w:val="00181D63"/>
    <w:rsid w:val="00182025"/>
    <w:rsid w:val="00182077"/>
    <w:rsid w:val="00185271"/>
    <w:rsid w:val="00186497"/>
    <w:rsid w:val="00191CCB"/>
    <w:rsid w:val="00194662"/>
    <w:rsid w:val="001951DC"/>
    <w:rsid w:val="00196AEB"/>
    <w:rsid w:val="001977AF"/>
    <w:rsid w:val="001A18B6"/>
    <w:rsid w:val="001A1AF6"/>
    <w:rsid w:val="001A4B45"/>
    <w:rsid w:val="001A4BE7"/>
    <w:rsid w:val="001A6604"/>
    <w:rsid w:val="001A79FA"/>
    <w:rsid w:val="001B0D61"/>
    <w:rsid w:val="001B290B"/>
    <w:rsid w:val="001B4BEB"/>
    <w:rsid w:val="001B60C3"/>
    <w:rsid w:val="001B76C4"/>
    <w:rsid w:val="001C0534"/>
    <w:rsid w:val="001C173E"/>
    <w:rsid w:val="001C181C"/>
    <w:rsid w:val="001C2620"/>
    <w:rsid w:val="001C3D56"/>
    <w:rsid w:val="001C55C2"/>
    <w:rsid w:val="001C6D2B"/>
    <w:rsid w:val="001D0981"/>
    <w:rsid w:val="001D11A0"/>
    <w:rsid w:val="001D475E"/>
    <w:rsid w:val="001E1528"/>
    <w:rsid w:val="001E18E3"/>
    <w:rsid w:val="001E5AF6"/>
    <w:rsid w:val="001E5BB1"/>
    <w:rsid w:val="001E6910"/>
    <w:rsid w:val="001F0C54"/>
    <w:rsid w:val="001F3CFB"/>
    <w:rsid w:val="00201685"/>
    <w:rsid w:val="00201B4B"/>
    <w:rsid w:val="00204844"/>
    <w:rsid w:val="00204EF8"/>
    <w:rsid w:val="002056D2"/>
    <w:rsid w:val="00206835"/>
    <w:rsid w:val="00207C5A"/>
    <w:rsid w:val="00212661"/>
    <w:rsid w:val="00220DF6"/>
    <w:rsid w:val="002255EF"/>
    <w:rsid w:val="0022679D"/>
    <w:rsid w:val="002333A7"/>
    <w:rsid w:val="00234463"/>
    <w:rsid w:val="00235B5E"/>
    <w:rsid w:val="00237B28"/>
    <w:rsid w:val="00240743"/>
    <w:rsid w:val="00240E20"/>
    <w:rsid w:val="00241BCE"/>
    <w:rsid w:val="002455D7"/>
    <w:rsid w:val="002470C8"/>
    <w:rsid w:val="00251899"/>
    <w:rsid w:val="00253BCA"/>
    <w:rsid w:val="00257ABB"/>
    <w:rsid w:val="002636F6"/>
    <w:rsid w:val="0028203B"/>
    <w:rsid w:val="0028407E"/>
    <w:rsid w:val="00285028"/>
    <w:rsid w:val="00291B48"/>
    <w:rsid w:val="0029265C"/>
    <w:rsid w:val="002A2040"/>
    <w:rsid w:val="002A43B2"/>
    <w:rsid w:val="002A719E"/>
    <w:rsid w:val="002B001D"/>
    <w:rsid w:val="002B6711"/>
    <w:rsid w:val="002B732D"/>
    <w:rsid w:val="002C147D"/>
    <w:rsid w:val="002C20A7"/>
    <w:rsid w:val="002C220C"/>
    <w:rsid w:val="002C3AF5"/>
    <w:rsid w:val="002C444D"/>
    <w:rsid w:val="002C4AE2"/>
    <w:rsid w:val="002C64EB"/>
    <w:rsid w:val="002C7582"/>
    <w:rsid w:val="002D0A71"/>
    <w:rsid w:val="002D10F0"/>
    <w:rsid w:val="002D1A65"/>
    <w:rsid w:val="002D349C"/>
    <w:rsid w:val="002D4754"/>
    <w:rsid w:val="002E2188"/>
    <w:rsid w:val="002E404D"/>
    <w:rsid w:val="002E6879"/>
    <w:rsid w:val="002F2CF8"/>
    <w:rsid w:val="002F67C2"/>
    <w:rsid w:val="003001A4"/>
    <w:rsid w:val="00302ECC"/>
    <w:rsid w:val="00310EF5"/>
    <w:rsid w:val="003129E4"/>
    <w:rsid w:val="00313692"/>
    <w:rsid w:val="00314964"/>
    <w:rsid w:val="003251F2"/>
    <w:rsid w:val="00330BD2"/>
    <w:rsid w:val="00330F8D"/>
    <w:rsid w:val="00332C7A"/>
    <w:rsid w:val="00335B7F"/>
    <w:rsid w:val="00350000"/>
    <w:rsid w:val="0035319B"/>
    <w:rsid w:val="00356315"/>
    <w:rsid w:val="003573B4"/>
    <w:rsid w:val="00360133"/>
    <w:rsid w:val="00361211"/>
    <w:rsid w:val="003625AB"/>
    <w:rsid w:val="00364B95"/>
    <w:rsid w:val="00365A0C"/>
    <w:rsid w:val="00370F77"/>
    <w:rsid w:val="00375EB1"/>
    <w:rsid w:val="0037681B"/>
    <w:rsid w:val="003816C4"/>
    <w:rsid w:val="00382ADF"/>
    <w:rsid w:val="0039018A"/>
    <w:rsid w:val="003909B6"/>
    <w:rsid w:val="003932D7"/>
    <w:rsid w:val="00393B37"/>
    <w:rsid w:val="003957C7"/>
    <w:rsid w:val="003979AE"/>
    <w:rsid w:val="003A20DC"/>
    <w:rsid w:val="003A301E"/>
    <w:rsid w:val="003A4C04"/>
    <w:rsid w:val="003A6AA1"/>
    <w:rsid w:val="003B0AE5"/>
    <w:rsid w:val="003B1ABB"/>
    <w:rsid w:val="003B25E8"/>
    <w:rsid w:val="003B2C96"/>
    <w:rsid w:val="003B628D"/>
    <w:rsid w:val="003C0592"/>
    <w:rsid w:val="003C35A4"/>
    <w:rsid w:val="003C3C79"/>
    <w:rsid w:val="003C6DEF"/>
    <w:rsid w:val="003D4877"/>
    <w:rsid w:val="003D4CAA"/>
    <w:rsid w:val="003D7107"/>
    <w:rsid w:val="003E2874"/>
    <w:rsid w:val="003E379D"/>
    <w:rsid w:val="003E50AF"/>
    <w:rsid w:val="003E7CE4"/>
    <w:rsid w:val="003F05B5"/>
    <w:rsid w:val="003F0A4B"/>
    <w:rsid w:val="003F0D7A"/>
    <w:rsid w:val="003F2420"/>
    <w:rsid w:val="003F2E2E"/>
    <w:rsid w:val="003F5934"/>
    <w:rsid w:val="003F5C52"/>
    <w:rsid w:val="00402FF6"/>
    <w:rsid w:val="0040475D"/>
    <w:rsid w:val="004108A5"/>
    <w:rsid w:val="00410E70"/>
    <w:rsid w:val="00411282"/>
    <w:rsid w:val="00413263"/>
    <w:rsid w:val="00413367"/>
    <w:rsid w:val="004152DE"/>
    <w:rsid w:val="00415EC1"/>
    <w:rsid w:val="00416A63"/>
    <w:rsid w:val="00417B0C"/>
    <w:rsid w:val="00417DAB"/>
    <w:rsid w:val="00426A96"/>
    <w:rsid w:val="00426B6A"/>
    <w:rsid w:val="00430A0C"/>
    <w:rsid w:val="00430D7A"/>
    <w:rsid w:val="00432DA9"/>
    <w:rsid w:val="00433A66"/>
    <w:rsid w:val="0043497B"/>
    <w:rsid w:val="004354E8"/>
    <w:rsid w:val="00441947"/>
    <w:rsid w:val="00444F88"/>
    <w:rsid w:val="00445161"/>
    <w:rsid w:val="00447D9E"/>
    <w:rsid w:val="004523E8"/>
    <w:rsid w:val="0045368B"/>
    <w:rsid w:val="0045444D"/>
    <w:rsid w:val="0045782A"/>
    <w:rsid w:val="004578B1"/>
    <w:rsid w:val="00461D57"/>
    <w:rsid w:val="00461E7C"/>
    <w:rsid w:val="00462C4F"/>
    <w:rsid w:val="00462F04"/>
    <w:rsid w:val="004639A1"/>
    <w:rsid w:val="0046420A"/>
    <w:rsid w:val="00465987"/>
    <w:rsid w:val="00466259"/>
    <w:rsid w:val="00466355"/>
    <w:rsid w:val="00472C64"/>
    <w:rsid w:val="004749B4"/>
    <w:rsid w:val="00475044"/>
    <w:rsid w:val="00475594"/>
    <w:rsid w:val="00480C32"/>
    <w:rsid w:val="00482C00"/>
    <w:rsid w:val="00483FE0"/>
    <w:rsid w:val="004843E1"/>
    <w:rsid w:val="00487590"/>
    <w:rsid w:val="00490625"/>
    <w:rsid w:val="00491F60"/>
    <w:rsid w:val="004A2A51"/>
    <w:rsid w:val="004A4661"/>
    <w:rsid w:val="004A4984"/>
    <w:rsid w:val="004B0546"/>
    <w:rsid w:val="004C0C85"/>
    <w:rsid w:val="004C1698"/>
    <w:rsid w:val="004C1B0D"/>
    <w:rsid w:val="004C3B5D"/>
    <w:rsid w:val="004C44C5"/>
    <w:rsid w:val="004C4747"/>
    <w:rsid w:val="004C5DDB"/>
    <w:rsid w:val="004C69B5"/>
    <w:rsid w:val="004C6B7F"/>
    <w:rsid w:val="004D36A1"/>
    <w:rsid w:val="004D5CF7"/>
    <w:rsid w:val="004E018D"/>
    <w:rsid w:val="004E4E2B"/>
    <w:rsid w:val="004F014D"/>
    <w:rsid w:val="004F03DD"/>
    <w:rsid w:val="004F1637"/>
    <w:rsid w:val="004F364C"/>
    <w:rsid w:val="004F3F3D"/>
    <w:rsid w:val="004F62DC"/>
    <w:rsid w:val="00501834"/>
    <w:rsid w:val="005025ED"/>
    <w:rsid w:val="005028A4"/>
    <w:rsid w:val="00503FE4"/>
    <w:rsid w:val="00504A76"/>
    <w:rsid w:val="00504FA7"/>
    <w:rsid w:val="00510B45"/>
    <w:rsid w:val="00511050"/>
    <w:rsid w:val="005138C6"/>
    <w:rsid w:val="00522DC2"/>
    <w:rsid w:val="00527A84"/>
    <w:rsid w:val="00533CC5"/>
    <w:rsid w:val="00551A23"/>
    <w:rsid w:val="00557FBC"/>
    <w:rsid w:val="00560CCA"/>
    <w:rsid w:val="00562D6D"/>
    <w:rsid w:val="00563A69"/>
    <w:rsid w:val="00566EA3"/>
    <w:rsid w:val="00570D08"/>
    <w:rsid w:val="00575416"/>
    <w:rsid w:val="00583213"/>
    <w:rsid w:val="00583FC6"/>
    <w:rsid w:val="00585773"/>
    <w:rsid w:val="00586251"/>
    <w:rsid w:val="00590B5D"/>
    <w:rsid w:val="005918E9"/>
    <w:rsid w:val="00593D35"/>
    <w:rsid w:val="005970E7"/>
    <w:rsid w:val="00597AE2"/>
    <w:rsid w:val="00597FF3"/>
    <w:rsid w:val="005A4FE2"/>
    <w:rsid w:val="005B132B"/>
    <w:rsid w:val="005B1C5F"/>
    <w:rsid w:val="005B268E"/>
    <w:rsid w:val="005B7F9C"/>
    <w:rsid w:val="005C0C38"/>
    <w:rsid w:val="005C15E4"/>
    <w:rsid w:val="005C1C4B"/>
    <w:rsid w:val="005C31A9"/>
    <w:rsid w:val="005D369B"/>
    <w:rsid w:val="005D391F"/>
    <w:rsid w:val="005D4EF0"/>
    <w:rsid w:val="005D79DA"/>
    <w:rsid w:val="005E041B"/>
    <w:rsid w:val="005E0AC7"/>
    <w:rsid w:val="005E412E"/>
    <w:rsid w:val="005F292F"/>
    <w:rsid w:val="005F3E9D"/>
    <w:rsid w:val="006006D4"/>
    <w:rsid w:val="00603B1D"/>
    <w:rsid w:val="00604214"/>
    <w:rsid w:val="006055E4"/>
    <w:rsid w:val="00610CE8"/>
    <w:rsid w:val="00612D78"/>
    <w:rsid w:val="00613D2C"/>
    <w:rsid w:val="00626EF8"/>
    <w:rsid w:val="006272AA"/>
    <w:rsid w:val="00631F57"/>
    <w:rsid w:val="00637D38"/>
    <w:rsid w:val="0064440E"/>
    <w:rsid w:val="0064490A"/>
    <w:rsid w:val="0064663F"/>
    <w:rsid w:val="00651A5D"/>
    <w:rsid w:val="00653A10"/>
    <w:rsid w:val="0065414D"/>
    <w:rsid w:val="0066442C"/>
    <w:rsid w:val="00665B41"/>
    <w:rsid w:val="0067438C"/>
    <w:rsid w:val="00675537"/>
    <w:rsid w:val="006808B9"/>
    <w:rsid w:val="00680C23"/>
    <w:rsid w:val="00682EB6"/>
    <w:rsid w:val="0068332B"/>
    <w:rsid w:val="00683C65"/>
    <w:rsid w:val="00684ECC"/>
    <w:rsid w:val="00686EE1"/>
    <w:rsid w:val="006A6754"/>
    <w:rsid w:val="006A6F6A"/>
    <w:rsid w:val="006B1E07"/>
    <w:rsid w:val="006B2F2F"/>
    <w:rsid w:val="006B455C"/>
    <w:rsid w:val="006B77D1"/>
    <w:rsid w:val="006C0A5D"/>
    <w:rsid w:val="006C13BD"/>
    <w:rsid w:val="006C2636"/>
    <w:rsid w:val="006C3085"/>
    <w:rsid w:val="006D7F0C"/>
    <w:rsid w:val="006E203B"/>
    <w:rsid w:val="006E4D56"/>
    <w:rsid w:val="006E5714"/>
    <w:rsid w:val="006E6EA7"/>
    <w:rsid w:val="006E770D"/>
    <w:rsid w:val="006F0B36"/>
    <w:rsid w:val="006F4770"/>
    <w:rsid w:val="00705091"/>
    <w:rsid w:val="007169F5"/>
    <w:rsid w:val="007211A0"/>
    <w:rsid w:val="00721934"/>
    <w:rsid w:val="0072396F"/>
    <w:rsid w:val="00723DE9"/>
    <w:rsid w:val="007271AF"/>
    <w:rsid w:val="007273E6"/>
    <w:rsid w:val="007311A9"/>
    <w:rsid w:val="007325DC"/>
    <w:rsid w:val="0073611C"/>
    <w:rsid w:val="0074027B"/>
    <w:rsid w:val="00741651"/>
    <w:rsid w:val="00741F25"/>
    <w:rsid w:val="00742389"/>
    <w:rsid w:val="00744EE0"/>
    <w:rsid w:val="00752A20"/>
    <w:rsid w:val="0075578B"/>
    <w:rsid w:val="007601BF"/>
    <w:rsid w:val="007608BB"/>
    <w:rsid w:val="00762917"/>
    <w:rsid w:val="00764E0C"/>
    <w:rsid w:val="0076600A"/>
    <w:rsid w:val="00766C6A"/>
    <w:rsid w:val="00766EF5"/>
    <w:rsid w:val="0076759C"/>
    <w:rsid w:val="0077198A"/>
    <w:rsid w:val="00772CF4"/>
    <w:rsid w:val="007737C4"/>
    <w:rsid w:val="00776766"/>
    <w:rsid w:val="00777073"/>
    <w:rsid w:val="00780F85"/>
    <w:rsid w:val="00783359"/>
    <w:rsid w:val="00792B6D"/>
    <w:rsid w:val="00797EB9"/>
    <w:rsid w:val="007A066B"/>
    <w:rsid w:val="007A17AE"/>
    <w:rsid w:val="007B104A"/>
    <w:rsid w:val="007B3138"/>
    <w:rsid w:val="007B3740"/>
    <w:rsid w:val="007B72E5"/>
    <w:rsid w:val="007C0E8C"/>
    <w:rsid w:val="007C7ED7"/>
    <w:rsid w:val="007D5B99"/>
    <w:rsid w:val="007D5F21"/>
    <w:rsid w:val="007E535E"/>
    <w:rsid w:val="007E7E23"/>
    <w:rsid w:val="007F1785"/>
    <w:rsid w:val="007F7982"/>
    <w:rsid w:val="00800008"/>
    <w:rsid w:val="0080065E"/>
    <w:rsid w:val="008016C3"/>
    <w:rsid w:val="008067A3"/>
    <w:rsid w:val="00810848"/>
    <w:rsid w:val="00813091"/>
    <w:rsid w:val="0081758D"/>
    <w:rsid w:val="00823B75"/>
    <w:rsid w:val="0082443C"/>
    <w:rsid w:val="0082765F"/>
    <w:rsid w:val="00830707"/>
    <w:rsid w:val="0083174A"/>
    <w:rsid w:val="0084217E"/>
    <w:rsid w:val="00846FF8"/>
    <w:rsid w:val="00847A42"/>
    <w:rsid w:val="00847CDD"/>
    <w:rsid w:val="008521DD"/>
    <w:rsid w:val="008534A5"/>
    <w:rsid w:val="00854F34"/>
    <w:rsid w:val="00855367"/>
    <w:rsid w:val="00857C89"/>
    <w:rsid w:val="00864B6A"/>
    <w:rsid w:val="00865449"/>
    <w:rsid w:val="00867141"/>
    <w:rsid w:val="008674AC"/>
    <w:rsid w:val="0087014D"/>
    <w:rsid w:val="00871066"/>
    <w:rsid w:val="00872F94"/>
    <w:rsid w:val="0087447C"/>
    <w:rsid w:val="008755CC"/>
    <w:rsid w:val="00876E1E"/>
    <w:rsid w:val="00877D7B"/>
    <w:rsid w:val="008800F3"/>
    <w:rsid w:val="00883F81"/>
    <w:rsid w:val="0089113B"/>
    <w:rsid w:val="00892056"/>
    <w:rsid w:val="008932DC"/>
    <w:rsid w:val="00894151"/>
    <w:rsid w:val="0089581D"/>
    <w:rsid w:val="008A1B3F"/>
    <w:rsid w:val="008A25FA"/>
    <w:rsid w:val="008A3231"/>
    <w:rsid w:val="008A4101"/>
    <w:rsid w:val="008A7EF8"/>
    <w:rsid w:val="008B2BDD"/>
    <w:rsid w:val="008B30E4"/>
    <w:rsid w:val="008B3E90"/>
    <w:rsid w:val="008B50BA"/>
    <w:rsid w:val="008B7E6D"/>
    <w:rsid w:val="008C1A59"/>
    <w:rsid w:val="008C1D03"/>
    <w:rsid w:val="008C26C5"/>
    <w:rsid w:val="008C2CD3"/>
    <w:rsid w:val="008C53AA"/>
    <w:rsid w:val="008C5D7A"/>
    <w:rsid w:val="008C6894"/>
    <w:rsid w:val="008D1CEE"/>
    <w:rsid w:val="008D2938"/>
    <w:rsid w:val="008D4F9D"/>
    <w:rsid w:val="008D56E2"/>
    <w:rsid w:val="008D57D4"/>
    <w:rsid w:val="008D67F0"/>
    <w:rsid w:val="008E3CAA"/>
    <w:rsid w:val="008E451A"/>
    <w:rsid w:val="008E4A9F"/>
    <w:rsid w:val="008E5549"/>
    <w:rsid w:val="008E5BE6"/>
    <w:rsid w:val="008E673A"/>
    <w:rsid w:val="008E7B04"/>
    <w:rsid w:val="008F2879"/>
    <w:rsid w:val="008F301C"/>
    <w:rsid w:val="008F7925"/>
    <w:rsid w:val="00901990"/>
    <w:rsid w:val="00904425"/>
    <w:rsid w:val="00906D77"/>
    <w:rsid w:val="0090755D"/>
    <w:rsid w:val="009106E3"/>
    <w:rsid w:val="00911CD5"/>
    <w:rsid w:val="00916653"/>
    <w:rsid w:val="00920445"/>
    <w:rsid w:val="00921DCB"/>
    <w:rsid w:val="00922BA1"/>
    <w:rsid w:val="00924FD5"/>
    <w:rsid w:val="00925A59"/>
    <w:rsid w:val="00927253"/>
    <w:rsid w:val="009301FC"/>
    <w:rsid w:val="00930395"/>
    <w:rsid w:val="00930E73"/>
    <w:rsid w:val="0094103E"/>
    <w:rsid w:val="009442B9"/>
    <w:rsid w:val="009456B7"/>
    <w:rsid w:val="009457F8"/>
    <w:rsid w:val="00945961"/>
    <w:rsid w:val="009475B4"/>
    <w:rsid w:val="00952DFC"/>
    <w:rsid w:val="009530AA"/>
    <w:rsid w:val="00953821"/>
    <w:rsid w:val="00955BD7"/>
    <w:rsid w:val="00956763"/>
    <w:rsid w:val="00956989"/>
    <w:rsid w:val="0096060B"/>
    <w:rsid w:val="00964BB2"/>
    <w:rsid w:val="00965A1D"/>
    <w:rsid w:val="00965A7D"/>
    <w:rsid w:val="00965E82"/>
    <w:rsid w:val="00972DC9"/>
    <w:rsid w:val="00977AA4"/>
    <w:rsid w:val="009809C5"/>
    <w:rsid w:val="00981ACB"/>
    <w:rsid w:val="00983066"/>
    <w:rsid w:val="0098375A"/>
    <w:rsid w:val="00993A5C"/>
    <w:rsid w:val="00995AF2"/>
    <w:rsid w:val="009A078A"/>
    <w:rsid w:val="009A4F5C"/>
    <w:rsid w:val="009A5551"/>
    <w:rsid w:val="009B3E6F"/>
    <w:rsid w:val="009B4985"/>
    <w:rsid w:val="009B702B"/>
    <w:rsid w:val="009C3EED"/>
    <w:rsid w:val="009C4014"/>
    <w:rsid w:val="009C72C0"/>
    <w:rsid w:val="009D1A1B"/>
    <w:rsid w:val="009D7C3D"/>
    <w:rsid w:val="009E278E"/>
    <w:rsid w:val="009E44FB"/>
    <w:rsid w:val="009F0D88"/>
    <w:rsid w:val="009F1103"/>
    <w:rsid w:val="009F268C"/>
    <w:rsid w:val="009F3A48"/>
    <w:rsid w:val="009F56C7"/>
    <w:rsid w:val="009F5952"/>
    <w:rsid w:val="009F59B9"/>
    <w:rsid w:val="00A06FE5"/>
    <w:rsid w:val="00A12F1B"/>
    <w:rsid w:val="00A15691"/>
    <w:rsid w:val="00A163C9"/>
    <w:rsid w:val="00A1763E"/>
    <w:rsid w:val="00A206BF"/>
    <w:rsid w:val="00A2078A"/>
    <w:rsid w:val="00A21769"/>
    <w:rsid w:val="00A22D50"/>
    <w:rsid w:val="00A2425A"/>
    <w:rsid w:val="00A255CF"/>
    <w:rsid w:val="00A30472"/>
    <w:rsid w:val="00A31F06"/>
    <w:rsid w:val="00A33ADD"/>
    <w:rsid w:val="00A33F35"/>
    <w:rsid w:val="00A34652"/>
    <w:rsid w:val="00A547CF"/>
    <w:rsid w:val="00A56499"/>
    <w:rsid w:val="00A57CB3"/>
    <w:rsid w:val="00A61CB9"/>
    <w:rsid w:val="00A6540D"/>
    <w:rsid w:val="00A666B6"/>
    <w:rsid w:val="00A66B7C"/>
    <w:rsid w:val="00A7242F"/>
    <w:rsid w:val="00A73591"/>
    <w:rsid w:val="00A74C4C"/>
    <w:rsid w:val="00A7597D"/>
    <w:rsid w:val="00A778BC"/>
    <w:rsid w:val="00A82E67"/>
    <w:rsid w:val="00A83249"/>
    <w:rsid w:val="00A838EF"/>
    <w:rsid w:val="00AA24A8"/>
    <w:rsid w:val="00AB43BC"/>
    <w:rsid w:val="00AC0555"/>
    <w:rsid w:val="00AC09B5"/>
    <w:rsid w:val="00AC160E"/>
    <w:rsid w:val="00AC1882"/>
    <w:rsid w:val="00AC22CE"/>
    <w:rsid w:val="00AC2FA5"/>
    <w:rsid w:val="00AC5381"/>
    <w:rsid w:val="00AC76C9"/>
    <w:rsid w:val="00AC7D29"/>
    <w:rsid w:val="00AD2B43"/>
    <w:rsid w:val="00AD4155"/>
    <w:rsid w:val="00AD5DF1"/>
    <w:rsid w:val="00AD5F92"/>
    <w:rsid w:val="00AE1D08"/>
    <w:rsid w:val="00AE273A"/>
    <w:rsid w:val="00AE36A5"/>
    <w:rsid w:val="00AE62B7"/>
    <w:rsid w:val="00AF00AB"/>
    <w:rsid w:val="00AF00B6"/>
    <w:rsid w:val="00AF0866"/>
    <w:rsid w:val="00AF4375"/>
    <w:rsid w:val="00AF5FF8"/>
    <w:rsid w:val="00AF780A"/>
    <w:rsid w:val="00AF7E0E"/>
    <w:rsid w:val="00B00797"/>
    <w:rsid w:val="00B029FA"/>
    <w:rsid w:val="00B04553"/>
    <w:rsid w:val="00B050F4"/>
    <w:rsid w:val="00B05DA8"/>
    <w:rsid w:val="00B0737B"/>
    <w:rsid w:val="00B0768B"/>
    <w:rsid w:val="00B10C3A"/>
    <w:rsid w:val="00B11932"/>
    <w:rsid w:val="00B11D08"/>
    <w:rsid w:val="00B15432"/>
    <w:rsid w:val="00B16058"/>
    <w:rsid w:val="00B1714E"/>
    <w:rsid w:val="00B173C9"/>
    <w:rsid w:val="00B3258C"/>
    <w:rsid w:val="00B32F87"/>
    <w:rsid w:val="00B33428"/>
    <w:rsid w:val="00B335E7"/>
    <w:rsid w:val="00B370BA"/>
    <w:rsid w:val="00B41A97"/>
    <w:rsid w:val="00B42F4D"/>
    <w:rsid w:val="00B46687"/>
    <w:rsid w:val="00B47EA6"/>
    <w:rsid w:val="00B50959"/>
    <w:rsid w:val="00B51E33"/>
    <w:rsid w:val="00B611CA"/>
    <w:rsid w:val="00B615BD"/>
    <w:rsid w:val="00B624FE"/>
    <w:rsid w:val="00B666E4"/>
    <w:rsid w:val="00B72CFC"/>
    <w:rsid w:val="00B76721"/>
    <w:rsid w:val="00B81BF1"/>
    <w:rsid w:val="00B826AD"/>
    <w:rsid w:val="00B86FF4"/>
    <w:rsid w:val="00B877CC"/>
    <w:rsid w:val="00B92235"/>
    <w:rsid w:val="00B942D5"/>
    <w:rsid w:val="00B9456B"/>
    <w:rsid w:val="00B946AA"/>
    <w:rsid w:val="00B976C1"/>
    <w:rsid w:val="00BA08A1"/>
    <w:rsid w:val="00BA0E44"/>
    <w:rsid w:val="00BA5C49"/>
    <w:rsid w:val="00BB4F33"/>
    <w:rsid w:val="00BB5571"/>
    <w:rsid w:val="00BB7263"/>
    <w:rsid w:val="00BC018F"/>
    <w:rsid w:val="00BC0775"/>
    <w:rsid w:val="00BC7B61"/>
    <w:rsid w:val="00BD1FEF"/>
    <w:rsid w:val="00BD69AF"/>
    <w:rsid w:val="00BE1A83"/>
    <w:rsid w:val="00BE2881"/>
    <w:rsid w:val="00BE7DF8"/>
    <w:rsid w:val="00BF2BDC"/>
    <w:rsid w:val="00BF3127"/>
    <w:rsid w:val="00BF5916"/>
    <w:rsid w:val="00BF6308"/>
    <w:rsid w:val="00C04D41"/>
    <w:rsid w:val="00C04D58"/>
    <w:rsid w:val="00C0552D"/>
    <w:rsid w:val="00C12338"/>
    <w:rsid w:val="00C16A95"/>
    <w:rsid w:val="00C16B6F"/>
    <w:rsid w:val="00C2487B"/>
    <w:rsid w:val="00C2668A"/>
    <w:rsid w:val="00C3571F"/>
    <w:rsid w:val="00C40B63"/>
    <w:rsid w:val="00C40B7C"/>
    <w:rsid w:val="00C47916"/>
    <w:rsid w:val="00C50E27"/>
    <w:rsid w:val="00C52D91"/>
    <w:rsid w:val="00C53416"/>
    <w:rsid w:val="00C54B21"/>
    <w:rsid w:val="00C55C33"/>
    <w:rsid w:val="00C562AD"/>
    <w:rsid w:val="00C5685A"/>
    <w:rsid w:val="00C56FC5"/>
    <w:rsid w:val="00C6020B"/>
    <w:rsid w:val="00C61466"/>
    <w:rsid w:val="00C65463"/>
    <w:rsid w:val="00C71CAC"/>
    <w:rsid w:val="00C72015"/>
    <w:rsid w:val="00C73B22"/>
    <w:rsid w:val="00C75B5A"/>
    <w:rsid w:val="00C8206B"/>
    <w:rsid w:val="00C82610"/>
    <w:rsid w:val="00C8446D"/>
    <w:rsid w:val="00C844C8"/>
    <w:rsid w:val="00C86459"/>
    <w:rsid w:val="00C869E2"/>
    <w:rsid w:val="00C8723B"/>
    <w:rsid w:val="00C87EF7"/>
    <w:rsid w:val="00C90FE4"/>
    <w:rsid w:val="00C91830"/>
    <w:rsid w:val="00C91BAD"/>
    <w:rsid w:val="00C95D0F"/>
    <w:rsid w:val="00CA01C6"/>
    <w:rsid w:val="00CA2648"/>
    <w:rsid w:val="00CA6012"/>
    <w:rsid w:val="00CB2979"/>
    <w:rsid w:val="00CB3551"/>
    <w:rsid w:val="00CB6DB3"/>
    <w:rsid w:val="00CC4820"/>
    <w:rsid w:val="00CC5483"/>
    <w:rsid w:val="00CC60F1"/>
    <w:rsid w:val="00CC7DCD"/>
    <w:rsid w:val="00CD0982"/>
    <w:rsid w:val="00CD11D5"/>
    <w:rsid w:val="00CD20CB"/>
    <w:rsid w:val="00CD2975"/>
    <w:rsid w:val="00CD6512"/>
    <w:rsid w:val="00CE2ED6"/>
    <w:rsid w:val="00CE3936"/>
    <w:rsid w:val="00CE5026"/>
    <w:rsid w:val="00CF0D45"/>
    <w:rsid w:val="00CF2455"/>
    <w:rsid w:val="00CF47ED"/>
    <w:rsid w:val="00CF7411"/>
    <w:rsid w:val="00D067C0"/>
    <w:rsid w:val="00D06B48"/>
    <w:rsid w:val="00D14305"/>
    <w:rsid w:val="00D16710"/>
    <w:rsid w:val="00D16E5F"/>
    <w:rsid w:val="00D170A2"/>
    <w:rsid w:val="00D229EF"/>
    <w:rsid w:val="00D244CB"/>
    <w:rsid w:val="00D25F82"/>
    <w:rsid w:val="00D35B28"/>
    <w:rsid w:val="00D36009"/>
    <w:rsid w:val="00D37437"/>
    <w:rsid w:val="00D37D0B"/>
    <w:rsid w:val="00D403D5"/>
    <w:rsid w:val="00D40690"/>
    <w:rsid w:val="00D40E30"/>
    <w:rsid w:val="00D4270D"/>
    <w:rsid w:val="00D436DA"/>
    <w:rsid w:val="00D43792"/>
    <w:rsid w:val="00D471B7"/>
    <w:rsid w:val="00D50DEA"/>
    <w:rsid w:val="00D51BE9"/>
    <w:rsid w:val="00D51E45"/>
    <w:rsid w:val="00D53967"/>
    <w:rsid w:val="00D540A7"/>
    <w:rsid w:val="00D55C4F"/>
    <w:rsid w:val="00D6119F"/>
    <w:rsid w:val="00D62DC7"/>
    <w:rsid w:val="00D66831"/>
    <w:rsid w:val="00D673EF"/>
    <w:rsid w:val="00D70413"/>
    <w:rsid w:val="00D71EFE"/>
    <w:rsid w:val="00D748C2"/>
    <w:rsid w:val="00D7530D"/>
    <w:rsid w:val="00D86082"/>
    <w:rsid w:val="00D87076"/>
    <w:rsid w:val="00D9522E"/>
    <w:rsid w:val="00D96E4C"/>
    <w:rsid w:val="00DA3947"/>
    <w:rsid w:val="00DA4D00"/>
    <w:rsid w:val="00DA4E5D"/>
    <w:rsid w:val="00DA5D36"/>
    <w:rsid w:val="00DB7361"/>
    <w:rsid w:val="00DC6934"/>
    <w:rsid w:val="00DC6B61"/>
    <w:rsid w:val="00DC75B6"/>
    <w:rsid w:val="00DC7ED7"/>
    <w:rsid w:val="00DD3C82"/>
    <w:rsid w:val="00DD3D7E"/>
    <w:rsid w:val="00DD788B"/>
    <w:rsid w:val="00DE0133"/>
    <w:rsid w:val="00DE4687"/>
    <w:rsid w:val="00DE572B"/>
    <w:rsid w:val="00DF1F47"/>
    <w:rsid w:val="00DF569C"/>
    <w:rsid w:val="00DF73DB"/>
    <w:rsid w:val="00DF7667"/>
    <w:rsid w:val="00E02E15"/>
    <w:rsid w:val="00E05A78"/>
    <w:rsid w:val="00E0759D"/>
    <w:rsid w:val="00E14F08"/>
    <w:rsid w:val="00E15ECB"/>
    <w:rsid w:val="00E1780F"/>
    <w:rsid w:val="00E20992"/>
    <w:rsid w:val="00E228D7"/>
    <w:rsid w:val="00E23C56"/>
    <w:rsid w:val="00E3160D"/>
    <w:rsid w:val="00E37B36"/>
    <w:rsid w:val="00E40A6E"/>
    <w:rsid w:val="00E40CED"/>
    <w:rsid w:val="00E41599"/>
    <w:rsid w:val="00E41881"/>
    <w:rsid w:val="00E44E26"/>
    <w:rsid w:val="00E46CA4"/>
    <w:rsid w:val="00E4705C"/>
    <w:rsid w:val="00E51116"/>
    <w:rsid w:val="00E524CD"/>
    <w:rsid w:val="00E52CB1"/>
    <w:rsid w:val="00E550A7"/>
    <w:rsid w:val="00E55771"/>
    <w:rsid w:val="00E56EAB"/>
    <w:rsid w:val="00E6064D"/>
    <w:rsid w:val="00E61271"/>
    <w:rsid w:val="00E627C5"/>
    <w:rsid w:val="00E648AA"/>
    <w:rsid w:val="00E65387"/>
    <w:rsid w:val="00E678A4"/>
    <w:rsid w:val="00E71161"/>
    <w:rsid w:val="00E71253"/>
    <w:rsid w:val="00E76457"/>
    <w:rsid w:val="00E818E2"/>
    <w:rsid w:val="00E91F7C"/>
    <w:rsid w:val="00E9293C"/>
    <w:rsid w:val="00EA33C1"/>
    <w:rsid w:val="00EA39E1"/>
    <w:rsid w:val="00EA796E"/>
    <w:rsid w:val="00EB05DE"/>
    <w:rsid w:val="00EB0621"/>
    <w:rsid w:val="00EB06F3"/>
    <w:rsid w:val="00EB6940"/>
    <w:rsid w:val="00EC0587"/>
    <w:rsid w:val="00EC0798"/>
    <w:rsid w:val="00EC1198"/>
    <w:rsid w:val="00EC1520"/>
    <w:rsid w:val="00ED23A0"/>
    <w:rsid w:val="00ED5994"/>
    <w:rsid w:val="00EE412A"/>
    <w:rsid w:val="00EE6757"/>
    <w:rsid w:val="00EE6A77"/>
    <w:rsid w:val="00EE7E62"/>
    <w:rsid w:val="00EF68C5"/>
    <w:rsid w:val="00F003EE"/>
    <w:rsid w:val="00F01532"/>
    <w:rsid w:val="00F02293"/>
    <w:rsid w:val="00F07361"/>
    <w:rsid w:val="00F07DC1"/>
    <w:rsid w:val="00F12615"/>
    <w:rsid w:val="00F17B92"/>
    <w:rsid w:val="00F21E78"/>
    <w:rsid w:val="00F22AFA"/>
    <w:rsid w:val="00F27AC8"/>
    <w:rsid w:val="00F32AD6"/>
    <w:rsid w:val="00F34E4E"/>
    <w:rsid w:val="00F45E9D"/>
    <w:rsid w:val="00F46669"/>
    <w:rsid w:val="00F54992"/>
    <w:rsid w:val="00F5549C"/>
    <w:rsid w:val="00F61CA5"/>
    <w:rsid w:val="00F64AB8"/>
    <w:rsid w:val="00F64C56"/>
    <w:rsid w:val="00F66720"/>
    <w:rsid w:val="00F67F3D"/>
    <w:rsid w:val="00F75296"/>
    <w:rsid w:val="00F761A9"/>
    <w:rsid w:val="00F77170"/>
    <w:rsid w:val="00F77BCB"/>
    <w:rsid w:val="00F83735"/>
    <w:rsid w:val="00F84274"/>
    <w:rsid w:val="00F901F7"/>
    <w:rsid w:val="00FA1475"/>
    <w:rsid w:val="00FA3C38"/>
    <w:rsid w:val="00FA6D88"/>
    <w:rsid w:val="00FA7639"/>
    <w:rsid w:val="00FB7004"/>
    <w:rsid w:val="00FB7E88"/>
    <w:rsid w:val="00FC3F44"/>
    <w:rsid w:val="00FD2A15"/>
    <w:rsid w:val="00FD4016"/>
    <w:rsid w:val="00FD5D67"/>
    <w:rsid w:val="00FD67B7"/>
    <w:rsid w:val="00FD7D8C"/>
    <w:rsid w:val="00FF07B6"/>
    <w:rsid w:val="00FF517C"/>
    <w:rsid w:val="00FF6767"/>
    <w:rsid w:val="00FF6E0F"/>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540F6C3"/>
  <w15:docId w15:val="{62613721-6A7E-4096-86FF-87DB6B917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71AF"/>
  </w:style>
  <w:style w:type="paragraph" w:styleId="Heading10">
    <w:name w:val="heading 1"/>
    <w:aliases w:val="TSB Headings"/>
    <w:basedOn w:val="ListParagraph"/>
    <w:next w:val="Normal"/>
    <w:link w:val="Heading1Char"/>
    <w:uiPriority w:val="9"/>
    <w:qFormat/>
    <w:rsid w:val="000B11F3"/>
    <w:pPr>
      <w:numPr>
        <w:numId w:val="7"/>
      </w:numPr>
      <w:ind w:left="1077" w:hanging="720"/>
      <w:outlineLvl w:val="0"/>
    </w:pPr>
    <w:rPr>
      <w:rFonts w:asciiTheme="majorHAnsi" w:hAnsiTheme="majorHAnsi" w:cstheme="majorHAnsi"/>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line="240" w:lineRule="auto"/>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after="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after="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after="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after="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0B11F3"/>
    <w:rPr>
      <w:rFonts w:asciiTheme="majorHAnsi" w:hAnsiTheme="majorHAnsi" w:cstheme="majorHAnsi"/>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uiPriority w:val="1"/>
    <w:qFormat/>
    <w:rsid w:val="001A4BE7"/>
    <w:rPr>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F07361"/>
    <w:pPr>
      <w:numPr>
        <w:ilvl w:val="1"/>
      </w:numPr>
      <w:contextualSpacing w:val="0"/>
    </w:pPr>
    <w:rPr>
      <w:rFonts w:cstheme="minorHAnsi"/>
      <w:sz w:val="22"/>
    </w:rPr>
  </w:style>
  <w:style w:type="paragraph" w:customStyle="1" w:styleId="Heading1">
    <w:name w:val="Heading1"/>
    <w:basedOn w:val="Normal"/>
    <w:next w:val="Normal"/>
    <w:rsid w:val="002255EF"/>
    <w:pPr>
      <w:numPr>
        <w:numId w:val="5"/>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pPr>
      <w:spacing w:line="240" w:lineRule="auto"/>
    </w:pPr>
    <w:rPr>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qFormat/>
    <w:rsid w:val="00F07361"/>
    <w:pPr>
      <w:numPr>
        <w:numId w:val="6"/>
      </w:numPr>
      <w:spacing w:before="200"/>
      <w:ind w:left="1491" w:hanging="357"/>
    </w:pPr>
  </w:style>
  <w:style w:type="paragraph" w:customStyle="1" w:styleId="TSB-Level2Numbers">
    <w:name w:val="TSB - Level 2 Numbers"/>
    <w:basedOn w:val="TSB-Level1Numbers"/>
    <w:link w:val="TSB-Level2NumbersChar"/>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F07361"/>
  </w:style>
  <w:style w:type="character" w:customStyle="1" w:styleId="TSB-Level1NumbersChar">
    <w:name w:val="TSB - Level 1 Numbers Char"/>
    <w:basedOn w:val="Heading1Char"/>
    <w:link w:val="TSB-Level1Numbers"/>
    <w:rsid w:val="00F07361"/>
    <w:rPr>
      <w:rFonts w:asciiTheme="majorHAnsi" w:hAnsiTheme="majorHAnsi" w:cstheme="minorHAnsi"/>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sz w:val="28"/>
      <w:szCs w:val="32"/>
    </w:rPr>
  </w:style>
  <w:style w:type="paragraph" w:styleId="FootnoteText">
    <w:name w:val="footnote text"/>
    <w:basedOn w:val="Normal"/>
    <w:link w:val="FootnoteTextChar"/>
    <w:uiPriority w:val="99"/>
    <w:semiHidden/>
    <w:unhideWhenUsed/>
    <w:rsid w:val="00995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after="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S:\TheSchoolBus\Performance%20&amp;%20Support\Editorial%20Templates%20&amp;%20Examples\Policy%20Document%2021042015.dotx" TargetMode="External"/></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18CB99E205E2449BC5A8966F0DB608" ma:contentTypeVersion="16" ma:contentTypeDescription="Create a new document." ma:contentTypeScope="" ma:versionID="1e30a7cbee48729698e15361c3d82393">
  <xsd:schema xmlns:xsd="http://www.w3.org/2001/XMLSchema" xmlns:xs="http://www.w3.org/2001/XMLSchema" xmlns:p="http://schemas.microsoft.com/office/2006/metadata/properties" xmlns:ns2="336973ca-a7ce-4df3-8092-f6429753cbe8" xmlns:ns3="36e70f23-7f29-450e-9061-f22fce1ddfe3" targetNamespace="http://schemas.microsoft.com/office/2006/metadata/properties" ma:root="true" ma:fieldsID="1b8b5877786d54197c94041a5df3e866" ns2:_="" ns3:_="">
    <xsd:import namespace="336973ca-a7ce-4df3-8092-f6429753cbe8"/>
    <xsd:import namespace="36e70f23-7f29-450e-9061-f22fce1ddfe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6973ca-a7ce-4df3-8092-f6429753cb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91048f4-a3ca-4dbe-89ea-db3c8ee982b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6e70f23-7f29-450e-9061-f22fce1ddfe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5408198-f576-4ae6-b508-99c9a85b97a9}" ma:internalName="TaxCatchAll" ma:showField="CatchAllData" ma:web="36e70f23-7f29-450e-9061-f22fce1ddf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6e70f23-7f29-450e-9061-f22fce1ddfe3" xsi:nil="true"/>
    <lcf76f155ced4ddcb4097134ff3c332f xmlns="336973ca-a7ce-4df3-8092-f6429753cbe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BD67C-AB72-4C34-B7A6-24D2B900CA4D}">
  <ds:schemaRefs>
    <ds:schemaRef ds:uri="http://schemas.microsoft.com/sharepoint/v3/contenttype/forms"/>
  </ds:schemaRefs>
</ds:datastoreItem>
</file>

<file path=customXml/itemProps2.xml><?xml version="1.0" encoding="utf-8"?>
<ds:datastoreItem xmlns:ds="http://schemas.openxmlformats.org/officeDocument/2006/customXml" ds:itemID="{9722E8E5-C51E-4630-AAB8-88FADBC56695}"/>
</file>

<file path=customXml/itemProps3.xml><?xml version="1.0" encoding="utf-8"?>
<ds:datastoreItem xmlns:ds="http://schemas.openxmlformats.org/officeDocument/2006/customXml" ds:itemID="{2816EB4A-0CF7-47C6-A765-53751C150A32}">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336973ca-a7ce-4df3-8092-f6429753cbe8"/>
    <ds:schemaRef ds:uri="http://schemas.microsoft.com/office/infopath/2007/PartnerControls"/>
    <ds:schemaRef ds:uri="36e70f23-7f29-450e-9061-f22fce1ddfe3"/>
    <ds:schemaRef ds:uri="http://www.w3.org/XML/1998/namespace"/>
    <ds:schemaRef ds:uri="http://purl.org/dc/dcmitype/"/>
  </ds:schemaRefs>
</ds:datastoreItem>
</file>

<file path=customXml/itemProps4.xml><?xml version="1.0" encoding="utf-8"?>
<ds:datastoreItem xmlns:ds="http://schemas.openxmlformats.org/officeDocument/2006/customXml" ds:itemID="{BAA4FB08-A82D-41BC-ACB0-696699F71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Document 21042015</Template>
  <TotalTime>18</TotalTime>
  <Pages>9</Pages>
  <Words>1943</Words>
  <Characters>11080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Mia Eastell</dc:creator>
  <cp:lastModifiedBy>Head - Blofield Primary School</cp:lastModifiedBy>
  <cp:revision>4</cp:revision>
  <cp:lastPrinted>2019-07-22T08:46:00Z</cp:lastPrinted>
  <dcterms:created xsi:type="dcterms:W3CDTF">2022-01-26T12:21:00Z</dcterms:created>
  <dcterms:modified xsi:type="dcterms:W3CDTF">2022-03-14T14:13:00Z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0x0101005A18CB99E205E2449BC5A8966F0DB608</vt:lpwstr>
  </property>
</Properties>
</file>